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CEF68" w14:textId="2C8C3295" w:rsidR="00026F50" w:rsidRDefault="00A83FEE">
      <w:bookmarkStart w:id="0" w:name="_GoBack"/>
      <w:bookmarkEnd w:id="0"/>
      <w:r>
        <w:rPr>
          <w:noProof/>
        </w:rPr>
        <w:drawing>
          <wp:anchor distT="0" distB="0" distL="114300" distR="114300" simplePos="0" relativeHeight="251658240" behindDoc="1" locked="0" layoutInCell="1" allowOverlap="1" wp14:anchorId="0426E9C6" wp14:editId="373F31D6">
            <wp:simplePos x="0" y="0"/>
            <wp:positionH relativeFrom="column">
              <wp:posOffset>-1592019</wp:posOffset>
            </wp:positionH>
            <wp:positionV relativeFrom="paragraph">
              <wp:posOffset>-1182637</wp:posOffset>
            </wp:positionV>
            <wp:extent cx="8450879" cy="10380980"/>
            <wp:effectExtent l="0" t="0" r="0" b="0"/>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450879" cy="1038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w:drawing>
          <wp:anchor distT="0" distB="0" distL="114300" distR="114300" simplePos="0" relativeHeight="251662336" behindDoc="0" locked="0" layoutInCell="1" allowOverlap="1" wp14:anchorId="16834316" wp14:editId="54CFC92D">
            <wp:simplePos x="0" y="0"/>
            <wp:positionH relativeFrom="page">
              <wp:posOffset>399415</wp:posOffset>
            </wp:positionH>
            <wp:positionV relativeFrom="page">
              <wp:posOffset>380029</wp:posOffset>
            </wp:positionV>
            <wp:extent cx="2064385" cy="1770380"/>
            <wp:effectExtent l="0" t="0" r="0" b="0"/>
            <wp:wrapThrough wrapText="bothSides">
              <wp:wrapPolygon edited="0">
                <wp:start x="9568" y="155"/>
                <wp:lineTo x="8239" y="620"/>
                <wp:lineTo x="4651" y="2324"/>
                <wp:lineTo x="4651" y="2944"/>
                <wp:lineTo x="3986" y="3874"/>
                <wp:lineTo x="2923" y="5423"/>
                <wp:lineTo x="1196" y="6198"/>
                <wp:lineTo x="930" y="6508"/>
                <wp:lineTo x="930" y="14720"/>
                <wp:lineTo x="1329" y="15340"/>
                <wp:lineTo x="2658" y="15340"/>
                <wp:lineTo x="4252" y="18129"/>
                <wp:lineTo x="7176" y="20298"/>
                <wp:lineTo x="9302" y="21073"/>
                <wp:lineTo x="12092" y="21073"/>
                <wp:lineTo x="14086" y="20298"/>
                <wp:lineTo x="17142" y="18129"/>
                <wp:lineTo x="18736" y="15340"/>
                <wp:lineTo x="20065" y="15340"/>
                <wp:lineTo x="20597" y="14565"/>
                <wp:lineTo x="20730" y="6818"/>
                <wp:lineTo x="20198" y="6198"/>
                <wp:lineTo x="18471" y="5423"/>
                <wp:lineTo x="17009" y="2634"/>
                <wp:lineTo x="13554" y="620"/>
                <wp:lineTo x="11694" y="155"/>
                <wp:lineTo x="9568" y="155"/>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ersume:Desktop:Utah House Majority.pn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06438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19DB" w14:textId="34662777" w:rsidR="003B2689" w:rsidRDefault="004C4C08">
      <w:pPr>
        <w:spacing w:after="0"/>
        <w:rPr>
          <w:noProof/>
        </w:rPr>
      </w:pPr>
      <w:r>
        <w:rPr>
          <w:noProof/>
        </w:rPr>
        <mc:AlternateContent>
          <mc:Choice Requires="wps">
            <w:drawing>
              <wp:anchor distT="0" distB="0" distL="114300" distR="114300" simplePos="0" relativeHeight="251681792" behindDoc="0" locked="0" layoutInCell="1" allowOverlap="1" wp14:anchorId="44E1FDCE" wp14:editId="1CDEBC53">
                <wp:simplePos x="0" y="0"/>
                <wp:positionH relativeFrom="page">
                  <wp:posOffset>409468</wp:posOffset>
                </wp:positionH>
                <wp:positionV relativeFrom="page">
                  <wp:posOffset>8435340</wp:posOffset>
                </wp:positionV>
                <wp:extent cx="642620" cy="322580"/>
                <wp:effectExtent l="0" t="0" r="0" b="0"/>
                <wp:wrapThrough wrapText="bothSides">
                  <wp:wrapPolygon edited="0">
                    <wp:start x="2134" y="850"/>
                    <wp:lineTo x="2134" y="19559"/>
                    <wp:lineTo x="19209" y="19559"/>
                    <wp:lineTo x="19209" y="850"/>
                    <wp:lineTo x="2134" y="850"/>
                  </wp:wrapPolygon>
                </wp:wrapThrough>
                <wp:docPr id="228" name="Text Box 228"/>
                <wp:cNvGraphicFramePr/>
                <a:graphic xmlns:a="http://schemas.openxmlformats.org/drawingml/2006/main">
                  <a:graphicData uri="http://schemas.microsoft.com/office/word/2010/wordprocessingShape">
                    <wps:wsp>
                      <wps:cNvSpPr txBox="1"/>
                      <wps:spPr>
                        <a:xfrm>
                          <a:off x="0" y="0"/>
                          <a:ext cx="642620"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B6ACAA" w14:textId="465B80E2"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E1FDCE" id="_x0000_t202" coordsize="21600,21600" o:spt="202" path="m,l,21600r21600,l21600,xe">
                <v:stroke joinstyle="miter"/>
                <v:path gradientshapeok="t" o:connecttype="rect"/>
              </v:shapetype>
              <v:shape id="Text Box 228" o:spid="_x0000_s1026" type="#_x0000_t202" style="position:absolute;margin-left:32.25pt;margin-top:664.2pt;width:50.6pt;height:25.4pt;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" filled="f" stroked="f">
                <v:textbox>
                  <w:txbxContent>
                    <w:p w14:paraId="5BB6ACAA" w14:textId="465B80E2"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v:textbox>
                <w10:wrap type="through"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2951A759" wp14:editId="5EBEC00D">
                <wp:simplePos x="0" y="0"/>
                <wp:positionH relativeFrom="page">
                  <wp:posOffset>372110</wp:posOffset>
                </wp:positionH>
                <wp:positionV relativeFrom="page">
                  <wp:posOffset>8663940</wp:posOffset>
                </wp:positionV>
                <wp:extent cx="1699895" cy="335915"/>
                <wp:effectExtent l="0" t="0" r="0" b="0"/>
                <wp:wrapThrough wrapText="bothSides">
                  <wp:wrapPolygon edited="0">
                    <wp:start x="807" y="817"/>
                    <wp:lineTo x="807" y="19599"/>
                    <wp:lineTo x="20656" y="19599"/>
                    <wp:lineTo x="20656" y="817"/>
                    <wp:lineTo x="807" y="817"/>
                  </wp:wrapPolygon>
                </wp:wrapThrough>
                <wp:docPr id="230" name="Text Box 230"/>
                <wp:cNvGraphicFramePr/>
                <a:graphic xmlns:a="http://schemas.openxmlformats.org/drawingml/2006/main">
                  <a:graphicData uri="http://schemas.microsoft.com/office/word/2010/wordprocessingShape">
                    <wps:wsp>
                      <wps:cNvSpPr txBox="1"/>
                      <wps:spPr>
                        <a:xfrm>
                          <a:off x="0" y="0"/>
                          <a:ext cx="1699895"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F56246" w14:textId="66941FDB"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759" id="Text Box 230" o:spid="_x0000_s1027" type="#_x0000_t202" style="position:absolute;margin-left:29.3pt;margin-top:682.2pt;width:133.85pt;height:2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" filled="f" stroked="f">
                <v:textbox>
                  <w:txbxContent>
                    <w:p w14:paraId="5FF56246" w14:textId="66941FDB"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My Legislation</w:t>
                      </w:r>
                    </w:p>
                  </w:txbxContent>
                </v:textbox>
                <w10:wrap type="through" anchorx="page" anchory="page"/>
              </v:shape>
            </w:pict>
          </mc:Fallback>
        </mc:AlternateContent>
      </w:r>
      <w:r>
        <w:rPr>
          <w:noProof/>
        </w:rPr>
        <mc:AlternateContent>
          <mc:Choice Requires="wps">
            <w:drawing>
              <wp:anchor distT="0" distB="0" distL="114300" distR="114300" simplePos="0" relativeHeight="251836416" behindDoc="0" locked="0" layoutInCell="1" allowOverlap="1" wp14:anchorId="6F0F6AAE" wp14:editId="7DD58442">
                <wp:simplePos x="0" y="0"/>
                <wp:positionH relativeFrom="page">
                  <wp:posOffset>406928</wp:posOffset>
                </wp:positionH>
                <wp:positionV relativeFrom="page">
                  <wp:posOffset>9135110</wp:posOffset>
                </wp:positionV>
                <wp:extent cx="642620" cy="389890"/>
                <wp:effectExtent l="0" t="0" r="0" b="0"/>
                <wp:wrapThrough wrapText="bothSides">
                  <wp:wrapPolygon edited="0">
                    <wp:start x="854" y="0"/>
                    <wp:lineTo x="854" y="19700"/>
                    <wp:lineTo x="19636" y="19700"/>
                    <wp:lineTo x="19636" y="0"/>
                    <wp:lineTo x="854" y="0"/>
                  </wp:wrapPolygon>
                </wp:wrapThrough>
                <wp:docPr id="243" name="Text Box 243"/>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EF7924" w14:textId="7D27022A" w:rsidR="00DD6E25" w:rsidRPr="00B20916" w:rsidRDefault="00DD6E25"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F6AAE" id="Text Box 243" o:spid="_x0000_s1028" type="#_x0000_t202" style="position:absolute;margin-left:32.05pt;margin-top:719.3pt;width:50.6pt;height:30.7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" filled="f" stroked="f">
                <v:textbox>
                  <w:txbxContent>
                    <w:p w14:paraId="1CEF7924" w14:textId="7D27022A" w:rsidR="00DD6E25" w:rsidRPr="00B20916" w:rsidRDefault="00DD6E25"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v:textbox>
                <w10:wrap type="through" anchorx="page" anchory="page"/>
              </v:shape>
            </w:pict>
          </mc:Fallback>
        </mc:AlternateContent>
      </w:r>
      <w:r>
        <w:rPr>
          <w:noProof/>
        </w:rPr>
        <mc:AlternateContent>
          <mc:Choice Requires="wps">
            <w:drawing>
              <wp:anchor distT="0" distB="0" distL="114300" distR="114300" simplePos="0" relativeHeight="251838464" behindDoc="0" locked="0" layoutInCell="1" allowOverlap="1" wp14:anchorId="1DC58FE1" wp14:editId="2A125D38">
                <wp:simplePos x="0" y="0"/>
                <wp:positionH relativeFrom="page">
                  <wp:posOffset>379768</wp:posOffset>
                </wp:positionH>
                <wp:positionV relativeFrom="page">
                  <wp:posOffset>9354185</wp:posOffset>
                </wp:positionV>
                <wp:extent cx="1768207" cy="335915"/>
                <wp:effectExtent l="0" t="0" r="0" b="0"/>
                <wp:wrapThrough wrapText="bothSides">
                  <wp:wrapPolygon edited="0">
                    <wp:start x="776" y="817"/>
                    <wp:lineTo x="776" y="19599"/>
                    <wp:lineTo x="20638" y="19599"/>
                    <wp:lineTo x="20638" y="817"/>
                    <wp:lineTo x="776" y="817"/>
                  </wp:wrapPolygon>
                </wp:wrapThrough>
                <wp:docPr id="244" name="Text Box 244"/>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BB7A96" w14:textId="0F44D65A" w:rsidR="00DD6E25" w:rsidRPr="00B20916" w:rsidRDefault="00DD6E25" w:rsidP="004C4C08">
                            <w:pPr>
                              <w:rPr>
                                <w:rFonts w:ascii="Georgia" w:hAnsi="Georgia" w:cs="Helvetica"/>
                                <w:color w:val="FFFFFF"/>
                                <w:sz w:val="32"/>
                                <w:szCs w:val="32"/>
                              </w:rPr>
                            </w:pPr>
                            <w:r>
                              <w:rPr>
                                <w:rFonts w:ascii="Georgia" w:hAnsi="Georgia" w:cs="Helvetica"/>
                                <w:color w:val="FFFFFF"/>
                                <w:sz w:val="32"/>
                                <w:szCs w:val="32"/>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8FE1" id="Text Box 244" o:spid="_x0000_s1029" type="#_x0000_t202" style="position:absolute;margin-left:29.9pt;margin-top:736.55pt;width:139.25pt;height:2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" filled="f" stroked="f">
                <v:textbox>
                  <w:txbxContent>
                    <w:p w14:paraId="3DBB7A96" w14:textId="0F44D65A" w:rsidR="00DD6E25" w:rsidRPr="00B20916" w:rsidRDefault="00DD6E25" w:rsidP="004C4C08">
                      <w:pPr>
                        <w:rPr>
                          <w:rFonts w:ascii="Georgia" w:hAnsi="Georgia" w:cs="Helvetica"/>
                          <w:color w:val="FFFFFF"/>
                          <w:sz w:val="32"/>
                          <w:szCs w:val="32"/>
                        </w:rPr>
                      </w:pPr>
                      <w:r>
                        <w:rPr>
                          <w:rFonts w:ascii="Georgia" w:hAnsi="Georgia" w:cs="Helvetica"/>
                          <w:color w:val="FFFFFF"/>
                          <w:sz w:val="32"/>
                          <w:szCs w:val="32"/>
                        </w:rPr>
                        <w:t>Events</w:t>
                      </w:r>
                    </w:p>
                  </w:txbxContent>
                </v:textbox>
                <w10:wrap type="through" anchorx="page" anchory="page"/>
              </v:shape>
            </w:pict>
          </mc:Fallback>
        </mc:AlternateContent>
      </w:r>
      <w:r>
        <w:rPr>
          <w:noProof/>
        </w:rPr>
        <mc:AlternateContent>
          <mc:Choice Requires="wps">
            <w:drawing>
              <wp:anchor distT="0" distB="0" distL="114300" distR="114300" simplePos="0" relativeHeight="251626465" behindDoc="1" locked="0" layoutInCell="1" allowOverlap="1" wp14:anchorId="4FC74DA9" wp14:editId="2374D7FB">
                <wp:simplePos x="0" y="0"/>
                <wp:positionH relativeFrom="column">
                  <wp:posOffset>-608575</wp:posOffset>
                </wp:positionH>
                <wp:positionV relativeFrom="paragraph">
                  <wp:posOffset>7214235</wp:posOffset>
                </wp:positionV>
                <wp:extent cx="2409190" cy="558800"/>
                <wp:effectExtent l="0" t="0" r="16510" b="12700"/>
                <wp:wrapSquare wrapText="bothSides"/>
                <wp:docPr id="241" name="Rectangle 241"/>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2C5A7" id="Rectangle 241" o:spid="_x0000_s1026" style="position:absolute;margin-left:-47.9pt;margin-top:568.05pt;width:189.7pt;height:44pt;z-index:-25169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" fillcolor="#c00000" strokecolor="#1f4d78 [1604]" strokeweight="1pt">
                <w10:wrap type="square"/>
              </v:rect>
            </w:pict>
          </mc:Fallback>
        </mc:AlternateContent>
      </w:r>
      <w:r>
        <w:rPr>
          <w:noProof/>
        </w:rPr>
        <mc:AlternateContent>
          <mc:Choice Requires="wps">
            <w:drawing>
              <wp:anchor distT="0" distB="0" distL="114300" distR="114300" simplePos="0" relativeHeight="251625440" behindDoc="0" locked="0" layoutInCell="1" allowOverlap="1" wp14:anchorId="1A5B242D" wp14:editId="578DE391">
                <wp:simplePos x="0" y="0"/>
                <wp:positionH relativeFrom="column">
                  <wp:posOffset>-605790</wp:posOffset>
                </wp:positionH>
                <wp:positionV relativeFrom="page">
                  <wp:posOffset>9132142</wp:posOffset>
                </wp:positionV>
                <wp:extent cx="2409190" cy="558800"/>
                <wp:effectExtent l="0" t="0" r="16510" b="12700"/>
                <wp:wrapSquare wrapText="bothSides"/>
                <wp:docPr id="249" name="Rectangle 249"/>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9FD69" id="Rectangle 249" o:spid="_x0000_s1026" style="position:absolute;margin-left:-47.7pt;margin-top:719.05pt;width:189.7pt;height:44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" fillcolor="#063775" strokecolor="#1f4d78 [1604]" strokeweight="1pt">
                <w10:wrap type="square" anchory="page"/>
              </v:rect>
            </w:pict>
          </mc:Fallback>
        </mc:AlternateContent>
      </w:r>
      <w:r>
        <w:rPr>
          <w:noProof/>
        </w:rPr>
        <mc:AlternateContent>
          <mc:Choice Requires="wps">
            <w:drawing>
              <wp:anchor distT="0" distB="0" distL="114300" distR="114300" simplePos="0" relativeHeight="251678720" behindDoc="0" locked="0" layoutInCell="1" allowOverlap="1" wp14:anchorId="0A5AC4D9" wp14:editId="34FF7713">
                <wp:simplePos x="0" y="0"/>
                <wp:positionH relativeFrom="page">
                  <wp:posOffset>371311</wp:posOffset>
                </wp:positionH>
                <wp:positionV relativeFrom="page">
                  <wp:posOffset>7960379</wp:posOffset>
                </wp:positionV>
                <wp:extent cx="2032635" cy="335915"/>
                <wp:effectExtent l="0" t="0" r="0" b="0"/>
                <wp:wrapThrough wrapText="bothSides">
                  <wp:wrapPolygon edited="0">
                    <wp:start x="270" y="0"/>
                    <wp:lineTo x="270" y="19599"/>
                    <wp:lineTo x="21053" y="19599"/>
                    <wp:lineTo x="21053" y="0"/>
                    <wp:lineTo x="270" y="0"/>
                  </wp:wrapPolygon>
                </wp:wrapThrough>
                <wp:docPr id="225" name="Text Box 225"/>
                <wp:cNvGraphicFramePr/>
                <a:graphic xmlns:a="http://schemas.openxmlformats.org/drawingml/2006/main">
                  <a:graphicData uri="http://schemas.microsoft.com/office/word/2010/wordprocessingShape">
                    <wps:wsp>
                      <wps:cNvSpPr txBox="1"/>
                      <wps:spPr>
                        <a:xfrm>
                          <a:off x="0" y="0"/>
                          <a:ext cx="2032635"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784DEC3" w14:textId="09CD099B"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Bills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C4D9" id="Text Box 225" o:spid="_x0000_s1030" type="#_x0000_t202" style="position:absolute;margin-left:29.25pt;margin-top:626.8pt;width:160.05pt;height:26.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" filled="f" stroked="f">
                <v:textbox>
                  <w:txbxContent>
                    <w:p w14:paraId="2784DEC3" w14:textId="09CD099B"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Bills Passed</w:t>
                      </w:r>
                    </w:p>
                  </w:txbxContent>
                </v:textbox>
                <w10:wrap type="through"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225C0235" wp14:editId="41D6E36C">
                <wp:simplePos x="0" y="0"/>
                <wp:positionH relativeFrom="page">
                  <wp:posOffset>385413</wp:posOffset>
                </wp:positionH>
                <wp:positionV relativeFrom="page">
                  <wp:posOffset>7744284</wp:posOffset>
                </wp:positionV>
                <wp:extent cx="862965" cy="322580"/>
                <wp:effectExtent l="0" t="0" r="0" b="7620"/>
                <wp:wrapThrough wrapText="bothSides">
                  <wp:wrapPolygon edited="0">
                    <wp:start x="636" y="0"/>
                    <wp:lineTo x="636" y="20409"/>
                    <wp:lineTo x="20344" y="20409"/>
                    <wp:lineTo x="20344" y="0"/>
                    <wp:lineTo x="636" y="0"/>
                  </wp:wrapPolygon>
                </wp:wrapThrough>
                <wp:docPr id="227" name="Text Box 227"/>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460CD2" w14:textId="57CA8791"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C0235" id="Text Box 227" o:spid="_x0000_s1031" type="#_x0000_t202" style="position:absolute;margin-left:30.35pt;margin-top:609.8pt;width:67.95pt;height:25.4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" filled="f" stroked="f">
                <v:textbox>
                  <w:txbxContent>
                    <w:p w14:paraId="09460CD2" w14:textId="57CA8791"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4-5</w:t>
                      </w:r>
                    </w:p>
                  </w:txbxContent>
                </v:textbox>
                <w10:wrap type="through" anchorx="page" anchory="page"/>
              </v:shape>
            </w:pict>
          </mc:Fallback>
        </mc:AlternateContent>
      </w:r>
      <w:r>
        <w:rPr>
          <w:noProof/>
        </w:rPr>
        <mc:AlternateContent>
          <mc:Choice Requires="wps">
            <w:drawing>
              <wp:anchor distT="0" distB="0" distL="114300" distR="114300" simplePos="0" relativeHeight="251654140" behindDoc="0" locked="0" layoutInCell="1" allowOverlap="1" wp14:anchorId="79FD7391" wp14:editId="763C1C68">
                <wp:simplePos x="0" y="0"/>
                <wp:positionH relativeFrom="column">
                  <wp:posOffset>-602923</wp:posOffset>
                </wp:positionH>
                <wp:positionV relativeFrom="page">
                  <wp:posOffset>7743014</wp:posOffset>
                </wp:positionV>
                <wp:extent cx="2409190" cy="558800"/>
                <wp:effectExtent l="0" t="0" r="16510" b="12700"/>
                <wp:wrapSquare wrapText="bothSides"/>
                <wp:docPr id="32" name="Rectangle 32"/>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F005E" id="Rectangle 32" o:spid="_x0000_s1026" style="position:absolute;margin-left:-47.45pt;margin-top:609.7pt;width:189.7pt;height:44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" fillcolor="#063775" strokecolor="#1f4d78 [1604]" strokeweight="1pt">
                <w10:wrap type="square" anchory="page"/>
              </v:rect>
            </w:pict>
          </mc:Fallback>
        </mc:AlternateContent>
      </w:r>
      <w:r>
        <w:rPr>
          <w:noProof/>
        </w:rPr>
        <mc:AlternateContent>
          <mc:Choice Requires="wps">
            <w:drawing>
              <wp:anchor distT="0" distB="0" distL="114300" distR="114300" simplePos="0" relativeHeight="251674624" behindDoc="0" locked="0" layoutInCell="1" allowOverlap="1" wp14:anchorId="12B3AE85" wp14:editId="01880744">
                <wp:simplePos x="0" y="0"/>
                <wp:positionH relativeFrom="page">
                  <wp:posOffset>376900</wp:posOffset>
                </wp:positionH>
                <wp:positionV relativeFrom="page">
                  <wp:posOffset>7255240</wp:posOffset>
                </wp:positionV>
                <wp:extent cx="2058035" cy="368300"/>
                <wp:effectExtent l="0" t="0" r="0" b="0"/>
                <wp:wrapThrough wrapText="bothSides">
                  <wp:wrapPolygon edited="0">
                    <wp:start x="666" y="745"/>
                    <wp:lineTo x="666" y="20110"/>
                    <wp:lineTo x="20794" y="20110"/>
                    <wp:lineTo x="20794" y="745"/>
                    <wp:lineTo x="666" y="745"/>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F5382B" w14:textId="1AE72F07"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Outdoor Recreation</w:t>
                            </w:r>
                          </w:p>
                          <w:p w14:paraId="3878BC90" w14:textId="77777777" w:rsidR="00DD6E25" w:rsidRPr="00B20916" w:rsidRDefault="00DD6E25" w:rsidP="00026F50">
                            <w:pPr>
                              <w:rPr>
                                <w:rFonts w:ascii="Georgia" w:hAnsi="Georgia"/>
                              </w:rPr>
                            </w:pPr>
                            <w:r>
                              <w:rPr>
                                <w:rFonts w:ascii="Georgia" w:hAnsi="Georgia"/>
                              </w:rPr>
                              <w:t>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AE85" id="Text Box 94" o:spid="_x0000_s1032" type="#_x0000_t202" style="position:absolute;margin-left:29.7pt;margin-top:571.3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" filled="f" stroked="f">
                <v:textbox>
                  <w:txbxContent>
                    <w:p w14:paraId="76F5382B" w14:textId="1AE72F07"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Outdoor Recreation</w:t>
                      </w:r>
                    </w:p>
                    <w:p w14:paraId="3878BC90" w14:textId="77777777" w:rsidR="00DD6E25" w:rsidRPr="00B20916" w:rsidRDefault="00DD6E25" w:rsidP="00026F50">
                      <w:pPr>
                        <w:rPr>
                          <w:rFonts w:ascii="Georgia" w:hAnsi="Georgia"/>
                        </w:rPr>
                      </w:pPr>
                      <w:r>
                        <w:rPr>
                          <w:rFonts w:ascii="Georgia" w:hAnsi="Georgia"/>
                        </w:rPr>
                        <w:t>Pol</w:t>
                      </w:r>
                    </w:p>
                  </w:txbxContent>
                </v:textbox>
                <w10:wrap type="through" anchorx="page" anchory="page"/>
              </v:shape>
            </w:pict>
          </mc:Fallback>
        </mc:AlternateContent>
      </w:r>
      <w:r>
        <w:rPr>
          <w:noProof/>
        </w:rPr>
        <mc:AlternateContent>
          <mc:Choice Requires="wps">
            <w:drawing>
              <wp:anchor distT="0" distB="0" distL="114300" distR="114300" simplePos="0" relativeHeight="251653115" behindDoc="0" locked="0" layoutInCell="1" allowOverlap="1" wp14:anchorId="24B16B9D" wp14:editId="7C1CE24F">
                <wp:simplePos x="0" y="0"/>
                <wp:positionH relativeFrom="column">
                  <wp:posOffset>-621030</wp:posOffset>
                </wp:positionH>
                <wp:positionV relativeFrom="page">
                  <wp:posOffset>7063086</wp:posOffset>
                </wp:positionV>
                <wp:extent cx="2409190" cy="558800"/>
                <wp:effectExtent l="0" t="0" r="16510" b="12700"/>
                <wp:wrapSquare wrapText="bothSides"/>
                <wp:docPr id="33" name="Rectangle 33"/>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94B5" id="Rectangle 33" o:spid="_x0000_s1026" style="position:absolute;margin-left:-48.9pt;margin-top:556.15pt;width:189.7pt;height:44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" fillcolor="#c31a22" strokecolor="#1f4d78 [1604]" strokeweight="1pt">
                <w10:wrap type="square" anchory="page"/>
              </v:rect>
            </w:pict>
          </mc:Fallback>
        </mc:AlternateContent>
      </w:r>
      <w:r>
        <w:rPr>
          <w:noProof/>
        </w:rPr>
        <mc:AlternateContent>
          <mc:Choice Requires="wps">
            <w:drawing>
              <wp:anchor distT="0" distB="0" distL="114300" distR="114300" simplePos="0" relativeHeight="251675648" behindDoc="0" locked="0" layoutInCell="1" allowOverlap="1" wp14:anchorId="67C09D37" wp14:editId="4EA22C09">
                <wp:simplePos x="0" y="0"/>
                <wp:positionH relativeFrom="page">
                  <wp:posOffset>403225</wp:posOffset>
                </wp:positionH>
                <wp:positionV relativeFrom="page">
                  <wp:posOffset>7059936</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377EF" w14:textId="7D2308F8"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9D37" id="Text Box 132" o:spid="_x0000_s1033" type="#_x0000_t202" style="position:absolute;margin-left:31.75pt;margin-top:555.9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" filled="f" stroked="f">
                <v:textbox>
                  <w:txbxContent>
                    <w:p w14:paraId="790377EF" w14:textId="7D2308F8"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75810368" wp14:editId="13285FC5">
                <wp:simplePos x="0" y="0"/>
                <wp:positionH relativeFrom="page">
                  <wp:posOffset>379730</wp:posOffset>
                </wp:positionH>
                <wp:positionV relativeFrom="page">
                  <wp:posOffset>6639944</wp:posOffset>
                </wp:positionV>
                <wp:extent cx="1768207" cy="335915"/>
                <wp:effectExtent l="0" t="0" r="0" b="0"/>
                <wp:wrapThrough wrapText="bothSides">
                  <wp:wrapPolygon edited="0">
                    <wp:start x="776" y="817"/>
                    <wp:lineTo x="776" y="19599"/>
                    <wp:lineTo x="20638" y="19599"/>
                    <wp:lineTo x="20638" y="817"/>
                    <wp:lineTo x="776" y="817"/>
                  </wp:wrapPolygon>
                </wp:wrapThrough>
                <wp:docPr id="92" name="Text Box 92"/>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E6F53A3" w14:textId="6EE93AA5"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Week 4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368" id="Text Box 92" o:spid="_x0000_s1034" type="#_x0000_t202" style="position:absolute;margin-left:29.9pt;margin-top:522.85pt;width:139.25pt;height:2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" filled="f" stroked="f">
                <v:textbox>
                  <w:txbxContent>
                    <w:p w14:paraId="4E6F53A3" w14:textId="6EE93AA5" w:rsidR="00DD6E25" w:rsidRPr="00B20916" w:rsidRDefault="00DD6E25" w:rsidP="00026F50">
                      <w:pPr>
                        <w:rPr>
                          <w:rFonts w:ascii="Georgia" w:hAnsi="Georgia" w:cs="Helvetica"/>
                          <w:color w:val="FFFFFF"/>
                          <w:sz w:val="32"/>
                          <w:szCs w:val="32"/>
                        </w:rPr>
                      </w:pPr>
                      <w:r>
                        <w:rPr>
                          <w:rFonts w:ascii="Georgia" w:hAnsi="Georgia" w:cs="Helvetica"/>
                          <w:color w:val="FFFFFF"/>
                          <w:sz w:val="32"/>
                          <w:szCs w:val="32"/>
                        </w:rPr>
                        <w:t>Week 4 Overview</w:t>
                      </w: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64381DDC" wp14:editId="262277B9">
                <wp:simplePos x="0" y="0"/>
                <wp:positionH relativeFrom="page">
                  <wp:posOffset>369080</wp:posOffset>
                </wp:positionH>
                <wp:positionV relativeFrom="page">
                  <wp:posOffset>6421944</wp:posOffset>
                </wp:positionV>
                <wp:extent cx="642620" cy="389890"/>
                <wp:effectExtent l="0" t="0" r="0" b="0"/>
                <wp:wrapThrough wrapText="bothSides">
                  <wp:wrapPolygon edited="0">
                    <wp:start x="854" y="0"/>
                    <wp:lineTo x="854" y="19700"/>
                    <wp:lineTo x="19636" y="19700"/>
                    <wp:lineTo x="19636" y="0"/>
                    <wp:lineTo x="854" y="0"/>
                  </wp:wrapPolygon>
                </wp:wrapThrough>
                <wp:docPr id="131" name="Text Box 131"/>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1B066E" w14:textId="77777777"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81DDC" id="Text Box 131" o:spid="_x0000_s1035" type="#_x0000_t202" style="position:absolute;margin-left:29.05pt;margin-top:505.65pt;width:50.6pt;height:30.7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" filled="f" stroked="f">
                <v:textbox>
                  <w:txbxContent>
                    <w:p w14:paraId="181B066E" w14:textId="77777777"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mc:AlternateContent>
          <mc:Choice Requires="wps">
            <w:drawing>
              <wp:anchor distT="0" distB="0" distL="114300" distR="114300" simplePos="0" relativeHeight="251656190" behindDoc="0" locked="0" layoutInCell="1" allowOverlap="1" wp14:anchorId="502933AD" wp14:editId="61EE86E1">
                <wp:simplePos x="0" y="0"/>
                <wp:positionH relativeFrom="column">
                  <wp:posOffset>-623570</wp:posOffset>
                </wp:positionH>
                <wp:positionV relativeFrom="paragraph">
                  <wp:posOffset>5192395</wp:posOffset>
                </wp:positionV>
                <wp:extent cx="2409190" cy="558800"/>
                <wp:effectExtent l="0" t="0" r="16510" b="12700"/>
                <wp:wrapSquare wrapText="bothSides"/>
                <wp:docPr id="5" name="Rectangle 5"/>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98E4F" id="Rectangle 5" o:spid="_x0000_s1026" style="position:absolute;margin-left:-49.1pt;margin-top:408.85pt;width:189.7pt;height:4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" fillcolor="#063775" strokecolor="#1f4d78 [1604]" strokeweight="1pt">
                <w10:wrap type="square"/>
              </v:rect>
            </w:pict>
          </mc:Fallback>
        </mc:AlternateContent>
      </w:r>
      <w:r w:rsidR="00B20916">
        <w:rPr>
          <w:noProof/>
        </w:rPr>
        <mc:AlternateContent>
          <mc:Choice Requires="wps">
            <w:drawing>
              <wp:anchor distT="0" distB="0" distL="114300" distR="114300" simplePos="0" relativeHeight="251665408" behindDoc="0" locked="0" layoutInCell="1" allowOverlap="1" wp14:anchorId="71E46954" wp14:editId="62A9A623">
                <wp:simplePos x="0" y="0"/>
                <wp:positionH relativeFrom="page">
                  <wp:posOffset>522514</wp:posOffset>
                </wp:positionH>
                <wp:positionV relativeFrom="page">
                  <wp:posOffset>3701143</wp:posOffset>
                </wp:positionV>
                <wp:extent cx="2536372" cy="438150"/>
                <wp:effectExtent l="0" t="0" r="0" b="0"/>
                <wp:wrapThrough wrapText="bothSides">
                  <wp:wrapPolygon edited="0">
                    <wp:start x="541" y="626"/>
                    <wp:lineTo x="541" y="20035"/>
                    <wp:lineTo x="20983" y="20035"/>
                    <wp:lineTo x="20983" y="626"/>
                    <wp:lineTo x="541" y="626"/>
                  </wp:wrapPolygon>
                </wp:wrapThrough>
                <wp:docPr id="86" name="Text Box 86"/>
                <wp:cNvGraphicFramePr/>
                <a:graphic xmlns:a="http://schemas.openxmlformats.org/drawingml/2006/main">
                  <a:graphicData uri="http://schemas.microsoft.com/office/word/2010/wordprocessingShape">
                    <wps:wsp>
                      <wps:cNvSpPr txBox="1"/>
                      <wps:spPr>
                        <a:xfrm>
                          <a:off x="0" y="0"/>
                          <a:ext cx="2536372"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68B10E" w14:textId="77777777" w:rsidR="00DD6E25" w:rsidRPr="00B20916" w:rsidRDefault="00DD6E25"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6954" id="Text Box 86" o:spid="_x0000_s1036" type="#_x0000_t202" style="position:absolute;margin-left:41.15pt;margin-top:291.45pt;width:199.7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" filled="f" stroked="f">
                <v:textbox>
                  <w:txbxContent>
                    <w:p w14:paraId="3168B10E" w14:textId="77777777" w:rsidR="00DD6E25" w:rsidRPr="00B20916" w:rsidRDefault="00DD6E25"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v:textbox>
                <w10:wrap type="through" anchorx="page" anchory="page"/>
              </v:shape>
            </w:pict>
          </mc:Fallback>
        </mc:AlternateContent>
      </w:r>
      <w:r w:rsidR="00036D5F">
        <w:rPr>
          <w:noProof/>
        </w:rPr>
        <w:drawing>
          <wp:anchor distT="0" distB="0" distL="114300" distR="114300" simplePos="0" relativeHeight="251664384" behindDoc="0" locked="0" layoutInCell="1" allowOverlap="1" wp14:anchorId="215778D7" wp14:editId="33C387B4">
            <wp:simplePos x="0" y="0"/>
            <wp:positionH relativeFrom="page">
              <wp:posOffset>627380</wp:posOffset>
            </wp:positionH>
            <wp:positionV relativeFrom="page">
              <wp:posOffset>4131310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mc:AlternateContent>
          <mc:Choice Requires="wps">
            <w:drawing>
              <wp:anchor distT="0" distB="0" distL="114300" distR="114300" simplePos="0" relativeHeight="251667456" behindDoc="0" locked="0" layoutInCell="1" allowOverlap="1" wp14:anchorId="6F39D5AF" wp14:editId="18C79DDA">
                <wp:simplePos x="0" y="0"/>
                <wp:positionH relativeFrom="page">
                  <wp:posOffset>-739775</wp:posOffset>
                </wp:positionH>
                <wp:positionV relativeFrom="page">
                  <wp:posOffset>3595370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ACD853" w14:textId="57324B57" w:rsidR="00DD6E25" w:rsidRPr="00B20916" w:rsidRDefault="00DD6E25"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Pr>
                                <w:rFonts w:ascii="Georgia" w:hAnsi="Georgia"/>
                                <w:color w:val="FFFFFF" w:themeColor="background1"/>
                                <w:sz w:val="36"/>
                                <w:szCs w:val="36"/>
                              </w:rPr>
                              <w:t>4</w:t>
                            </w:r>
                          </w:p>
                          <w:p w14:paraId="06F3C9A3" w14:textId="77777777" w:rsidR="00DD6E25" w:rsidRPr="00B20916" w:rsidRDefault="00DD6E25" w:rsidP="00026F50">
                            <w:pPr>
                              <w:rPr>
                                <w:rFonts w:ascii="Georgia" w:hAnsi="Georgi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D5AF" id="Text Box 87" o:spid="_x0000_s1037" type="#_x0000_t202" style="position:absolute;margin-left:-58.25pt;margin-top:283.1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" filled="f" stroked="f">
                <v:textbox>
                  <w:txbxContent>
                    <w:p w14:paraId="49ACD853" w14:textId="57324B57" w:rsidR="00DD6E25" w:rsidRPr="00B20916" w:rsidRDefault="00DD6E25"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Pr>
                          <w:rFonts w:ascii="Georgia" w:hAnsi="Georgia"/>
                          <w:color w:val="FFFFFF" w:themeColor="background1"/>
                          <w:sz w:val="36"/>
                          <w:szCs w:val="36"/>
                        </w:rPr>
                        <w:t>4</w:t>
                      </w:r>
                    </w:p>
                    <w:p w14:paraId="06F3C9A3" w14:textId="77777777" w:rsidR="00DD6E25" w:rsidRPr="00B20916" w:rsidRDefault="00DD6E25" w:rsidP="00026F50">
                      <w:pPr>
                        <w:rPr>
                          <w:rFonts w:ascii="Georgia" w:hAnsi="Georgia"/>
                          <w:color w:val="FFFFFF" w:themeColor="background1"/>
                          <w:sz w:val="36"/>
                          <w:szCs w:val="36"/>
                        </w:rPr>
                      </w:pPr>
                    </w:p>
                  </w:txbxContent>
                </v:textbox>
                <w10:wrap type="through" anchorx="page" anchory="page"/>
              </v:shape>
            </w:pict>
          </mc:Fallback>
        </mc:AlternateContent>
      </w:r>
      <w:r w:rsidR="003B2689">
        <w:rPr>
          <w:noProof/>
        </w:rPr>
        <w:br w:type="page"/>
      </w:r>
    </w:p>
    <w:p w14:paraId="52B98731" w14:textId="35CC5D0D" w:rsidR="003B2689" w:rsidRDefault="003B2689" w:rsidP="00691EA0">
      <w:pPr>
        <w:spacing w:after="0"/>
        <w:rPr>
          <w:noProof/>
        </w:rPr>
      </w:pPr>
      <w:r>
        <w:rPr>
          <w:noProof/>
        </w:rPr>
        <w:lastRenderedPageBreak/>
        <mc:AlternateContent>
          <mc:Choice Requires="wps">
            <w:drawing>
              <wp:anchor distT="0" distB="0" distL="114300" distR="114300" simplePos="0" relativeHeight="251822080" behindDoc="0" locked="0" layoutInCell="1" allowOverlap="1" wp14:anchorId="7B098A5C" wp14:editId="380DD91E">
                <wp:simplePos x="0" y="0"/>
                <wp:positionH relativeFrom="page">
                  <wp:posOffset>281386</wp:posOffset>
                </wp:positionH>
                <wp:positionV relativeFrom="page">
                  <wp:posOffset>1762125</wp:posOffset>
                </wp:positionV>
                <wp:extent cx="4127228" cy="501267"/>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8BF909" w14:textId="5AAE2315" w:rsidR="00DD6E25" w:rsidRPr="00B20916" w:rsidRDefault="00DD6E25"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4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8A5C" id="Text Box 212" o:spid="_x0000_s1038" type="#_x0000_t202" style="position:absolute;margin-left:22.15pt;margin-top:138.75pt;width:325pt;height:39.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" filled="f" stroked="f">
                <v:textbox>
                  <w:txbxContent>
                    <w:p w14:paraId="108BF909" w14:textId="5AAE2315" w:rsidR="00DD6E25" w:rsidRPr="00B20916" w:rsidRDefault="00DD6E25"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4 Overview</w:t>
                      </w:r>
                    </w:p>
                  </w:txbxContent>
                </v:textbox>
                <w10:wrap anchorx="page" anchory="page"/>
              </v:shape>
            </w:pict>
          </mc:Fallback>
        </mc:AlternateContent>
      </w:r>
      <w:r>
        <w:rPr>
          <w:noProof/>
        </w:rPr>
        <mc:AlternateContent>
          <mc:Choice Requires="wps">
            <w:drawing>
              <wp:anchor distT="0" distB="0" distL="114300" distR="114300" simplePos="0" relativeHeight="251817984" behindDoc="0" locked="0" layoutInCell="1" allowOverlap="1" wp14:anchorId="064F2ABF" wp14:editId="26278282">
                <wp:simplePos x="0" y="0"/>
                <wp:positionH relativeFrom="column">
                  <wp:posOffset>-633787</wp:posOffset>
                </wp:positionH>
                <wp:positionV relativeFrom="paragraph">
                  <wp:posOffset>854804</wp:posOffset>
                </wp:positionV>
                <wp:extent cx="4127836" cy="527125"/>
                <wp:effectExtent l="0" t="0" r="0" b="6350"/>
                <wp:wrapNone/>
                <wp:docPr id="213" name="Rectangle 213"/>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E9A76" id="Rectangle 213" o:spid="_x0000_s1026" style="position:absolute;margin-left:-49.9pt;margin-top:67.3pt;width:325.05pt;height:4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d+9bDJwCAACv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Pr>
          <w:noProof/>
        </w:rPr>
        <mc:AlternateContent>
          <mc:Choice Requires="wps">
            <w:drawing>
              <wp:anchor distT="0" distB="0" distL="114300" distR="114300" simplePos="0" relativeHeight="251816960" behindDoc="0" locked="0" layoutInCell="1" allowOverlap="1" wp14:anchorId="54C673A4" wp14:editId="59B4821D">
                <wp:simplePos x="0" y="0"/>
                <wp:positionH relativeFrom="column">
                  <wp:posOffset>-585470</wp:posOffset>
                </wp:positionH>
                <wp:positionV relativeFrom="paragraph">
                  <wp:posOffset>1610995</wp:posOffset>
                </wp:positionV>
                <wp:extent cx="6977958" cy="7168896"/>
                <wp:effectExtent l="0" t="0" r="0" b="0"/>
                <wp:wrapNone/>
                <wp:docPr id="214" name="Rectangle 214"/>
                <wp:cNvGraphicFramePr/>
                <a:graphic xmlns:a="http://schemas.openxmlformats.org/drawingml/2006/main">
                  <a:graphicData uri="http://schemas.microsoft.com/office/word/2010/wordprocessingShape">
                    <wps:wsp>
                      <wps:cNvSpPr/>
                      <wps:spPr>
                        <a:xfrm>
                          <a:off x="0" y="0"/>
                          <a:ext cx="6977958" cy="7168896"/>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D95AD" w14:textId="328EF597" w:rsidR="00DD6E25" w:rsidRPr="003B2689" w:rsidRDefault="00DD6E25"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Congressional Delegation Visits Caucus</w:t>
                            </w:r>
                          </w:p>
                          <w:p w14:paraId="3040562B" w14:textId="033153BB" w:rsidR="00DD6E25" w:rsidRDefault="00DD6E2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Throughout the session we are visited by members of our federal delegation. On Tuesday, Senator Mike Lee spoke to our caucus.  On Thursday, we were visited by Congressman Ben McAdams and Congressman John Curtis. </w:t>
                            </w:r>
                          </w:p>
                          <w:p w14:paraId="1665E8E1" w14:textId="4068D88A" w:rsidR="00DD6E25" w:rsidRPr="006A55C4" w:rsidRDefault="00DD6E25" w:rsidP="006A55C4">
                            <w:pPr>
                              <w:spacing w:after="0"/>
                              <w:jc w:val="center"/>
                              <w:rPr>
                                <w:rFonts w:ascii="Times New Roman" w:eastAsia="Times New Roman" w:hAnsi="Times New Roman" w:cs="Times New Roman"/>
                              </w:rPr>
                            </w:pP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"https://pbs.twimg.com/media/ERPy2DCXYAEM1jG?format=jpg&amp;name=4096x4096"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0FDA5D09" wp14:editId="3F072DB4">
                                  <wp:extent cx="2437792" cy="1828800"/>
                                  <wp:effectExtent l="0" t="0" r="63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212" cy="1836617"/>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"https://pbs.twimg.com/media/ERPy2DAXYAY9M5n?format=jpg&amp;name=4096x4096"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4DCE3BC3" wp14:editId="3116677A">
                                  <wp:extent cx="3125972" cy="1807092"/>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077" cy="1828542"/>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8615B44" w14:textId="223AF5AD" w:rsidR="00DD6E25" w:rsidRPr="002C069B" w:rsidRDefault="00DD6E25" w:rsidP="002C069B">
                            <w:pPr>
                              <w:spacing w:after="0"/>
                              <w:jc w:val="center"/>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t xml:space="preserve">   </w:t>
                            </w:r>
                          </w:p>
                          <w:p w14:paraId="29F71AE4" w14:textId="331281FE" w:rsidR="00DD6E25" w:rsidRPr="003B2689" w:rsidRDefault="00DD6E25"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Aimee Winder Newton Visits Caucus</w:t>
                            </w:r>
                          </w:p>
                          <w:p w14:paraId="07CF78D8" w14:textId="10B192C3" w:rsidR="00DD6E25" w:rsidRPr="003B2689" w:rsidRDefault="00DD6E25"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On </w:t>
                            </w:r>
                            <w:r>
                              <w:rPr>
                                <w:rFonts w:ascii="Georgia" w:eastAsia="Times New Roman" w:hAnsi="Georgia" w:cs="Times New Roman"/>
                                <w:color w:val="000000"/>
                              </w:rPr>
                              <w:t xml:space="preserve">Tuesday, we were visited by Aimee Winder Newton. </w:t>
                            </w:r>
                            <w:r w:rsidRPr="003B2689">
                              <w:rPr>
                                <w:rFonts w:ascii="Georgia" w:eastAsia="Times New Roman" w:hAnsi="Georgia" w:cs="Times New Roman"/>
                                <w:color w:val="000000"/>
                              </w:rPr>
                              <w:t xml:space="preserve"> </w:t>
                            </w:r>
                          </w:p>
                          <w:p w14:paraId="3D5BAC0B" w14:textId="2BD2C3B1" w:rsidR="00DD6E25" w:rsidRDefault="00DD6E25" w:rsidP="003B2689">
                            <w:pPr>
                              <w:spacing w:after="0"/>
                              <w:rPr>
                                <w:rFonts w:ascii="Georgia" w:eastAsia="Times New Roman" w:hAnsi="Georgia" w:cs="Times New Roman"/>
                                <w:color w:val="000000"/>
                              </w:rPr>
                            </w:pPr>
                          </w:p>
                          <w:p w14:paraId="200BCB91" w14:textId="2A2967E0" w:rsidR="00DD6E25" w:rsidRDefault="00DD6E25" w:rsidP="00612902">
                            <w:pPr>
                              <w:spacing w:after="0"/>
                              <w:rPr>
                                <w:rFonts w:ascii="Georgia" w:eastAsia="Times New Roman" w:hAnsi="Georgia" w:cs="Times New Roman"/>
                                <w:b/>
                                <w:bCs/>
                                <w:color w:val="000000"/>
                              </w:rPr>
                            </w:pPr>
                            <w:r>
                              <w:rPr>
                                <w:rFonts w:ascii="Georgia" w:eastAsia="Times New Roman" w:hAnsi="Georgia" w:cs="Times New Roman"/>
                                <w:b/>
                                <w:bCs/>
                                <w:color w:val="000000"/>
                              </w:rPr>
                              <w:t xml:space="preserve">Honoring Hondo </w:t>
                            </w:r>
                          </w:p>
                          <w:p w14:paraId="1182D505" w14:textId="705DD3BD" w:rsidR="00DD6E25" w:rsidRDefault="00DD6E25" w:rsidP="00612902">
                            <w:pPr>
                              <w:spacing w:after="0"/>
                              <w:rPr>
                                <w:rFonts w:ascii="Georgia" w:eastAsia="Times New Roman" w:hAnsi="Georgia" w:cs="Times New Roman"/>
                                <w:color w:val="000000"/>
                              </w:rPr>
                            </w:pPr>
                            <w:r>
                              <w:rPr>
                                <w:rFonts w:ascii="Georgia" w:eastAsia="Times New Roman" w:hAnsi="Georgia" w:cs="Times New Roman"/>
                                <w:color w:val="000000"/>
                              </w:rPr>
                              <w:t xml:space="preserve">Last week, K9 Hondo with Herriman City Police was killed in the line of duty. The House was pleased to honor him and his handler, Sgt. Ricks, with over 33 officers and their K9 partners. </w:t>
                            </w:r>
                          </w:p>
                          <w:p w14:paraId="5A90FF7B" w14:textId="4D44331C" w:rsidR="00DD6E25" w:rsidRDefault="00DD6E25" w:rsidP="00612902">
                            <w:pPr>
                              <w:spacing w:after="0"/>
                              <w:rPr>
                                <w:rFonts w:ascii="Georgia" w:eastAsia="Times New Roman" w:hAnsi="Georgia" w:cs="Times New Roman"/>
                                <w:color w:val="000000"/>
                              </w:rPr>
                            </w:pPr>
                          </w:p>
                          <w:p w14:paraId="722F2D5A" w14:textId="4B9260B9" w:rsidR="00DD6E25" w:rsidRPr="006A55C4" w:rsidRDefault="00DD6E25" w:rsidP="006A55C4">
                            <w:pPr>
                              <w:spacing w:after="0"/>
                              <w:jc w:val="center"/>
                              <w:rPr>
                                <w:rFonts w:ascii="Times New Roman" w:eastAsia="Times New Roman" w:hAnsi="Times New Roman" w:cs="Times New Roman"/>
                              </w:rPr>
                            </w:pP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"https://pbs.twimg.com/media/ERFE8mBUcAA7m6j?format=jpg&amp;name=medium"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63453C82" wp14:editId="019075DF">
                                  <wp:extent cx="2265268" cy="2396682"/>
                                  <wp:effectExtent l="0" t="0" r="0" b="381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125" cy="2424039"/>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A55C4">
                              <w:rPr>
                                <w:rFonts w:ascii="Times New Roman" w:eastAsia="Times New Roman" w:hAnsi="Times New Roman" w:cs="Times New Roman"/>
                                <w:noProof/>
                              </w:rPr>
                              <w:drawing>
                                <wp:inline distT="0" distB="0" distL="0" distR="0" wp14:anchorId="49956901" wp14:editId="60038C7C">
                                  <wp:extent cx="1602398" cy="2400596"/>
                                  <wp:effectExtent l="0" t="0" r="0" b="0"/>
                                  <wp:docPr id="10" name="Picture 10" descr="A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6461" cy="2421664"/>
                                          </a:xfrm>
                                          <a:prstGeom prst="rect">
                                            <a:avLst/>
                                          </a:prstGeom>
                                        </pic:spPr>
                                      </pic:pic>
                                    </a:graphicData>
                                  </a:graphic>
                                </wp:inline>
                              </w:drawing>
                            </w:r>
                          </w:p>
                          <w:p w14:paraId="4C6999FB" w14:textId="77777777" w:rsidR="00DD6E25" w:rsidRDefault="00DD6E25" w:rsidP="00612902">
                            <w:pPr>
                              <w:spacing w:after="0"/>
                              <w:rPr>
                                <w:rFonts w:ascii="Georgia" w:eastAsia="Times New Roman" w:hAnsi="Georgia" w:cs="Times New Roman"/>
                                <w:color w:val="000000"/>
                              </w:rPr>
                            </w:pPr>
                          </w:p>
                          <w:p w14:paraId="30CD75C7" w14:textId="552C23B1" w:rsidR="00DD6E25" w:rsidRDefault="00DD6E25" w:rsidP="00612902">
                            <w:pPr>
                              <w:spacing w:after="0"/>
                              <w:rPr>
                                <w:rFonts w:ascii="Georgia" w:eastAsia="Times New Roman" w:hAnsi="Georgia" w:cs="Times New Roman"/>
                                <w:color w:val="000000"/>
                              </w:rPr>
                            </w:pPr>
                          </w:p>
                          <w:p w14:paraId="6C8B6301" w14:textId="158AAAE2" w:rsidR="00DD6E25" w:rsidRPr="00695C97" w:rsidRDefault="00DD6E25"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D6E25" w:rsidRPr="009B000B" w:rsidRDefault="00DD6E25" w:rsidP="003B2689">
                            <w:pPr>
                              <w:spacing w:after="0"/>
                              <w:rPr>
                                <w:rFonts w:ascii="Georgia" w:eastAsia="Times New Roman" w:hAnsi="Georgia" w:cs="Times New Roman"/>
                                <w:b/>
                                <w:bCs/>
                                <w:color w:val="000000"/>
                              </w:rPr>
                            </w:pPr>
                          </w:p>
                          <w:p w14:paraId="5ECDAD04" w14:textId="77777777" w:rsidR="00DD6E25" w:rsidRPr="00EC2B49" w:rsidRDefault="00DD6E25" w:rsidP="003B2689">
                            <w:pPr>
                              <w:spacing w:after="0"/>
                              <w:rPr>
                                <w:rFonts w:ascii="Georgia" w:eastAsia="Times New Roman" w:hAnsi="Georgia" w:cs="Times New Roman"/>
                                <w:b/>
                                <w:bCs/>
                                <w:color w:val="000000"/>
                                <w:sz w:val="26"/>
                                <w:szCs w:val="26"/>
                              </w:rPr>
                            </w:pPr>
                          </w:p>
                          <w:p w14:paraId="13735D4E" w14:textId="77777777" w:rsidR="00DD6E25" w:rsidRPr="00695C97" w:rsidRDefault="00DD6E25" w:rsidP="003B2689">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73A4" id="Rectangle 214" o:spid="_x0000_s1039" style="position:absolute;margin-left:-46.1pt;margin-top:126.85pt;width:549.45pt;height:5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" fillcolor="#a5a5a5 [3206]" stroked="f" strokeweight="1pt">
                <v:fill opacity="13878f"/>
                <v:textbox>
                  <w:txbxContent>
                    <w:p w14:paraId="64DD95AD" w14:textId="328EF597" w:rsidR="00DD6E25" w:rsidRPr="003B2689" w:rsidRDefault="00DD6E25"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Congressional Delegation Visits Caucus</w:t>
                      </w:r>
                    </w:p>
                    <w:p w14:paraId="3040562B" w14:textId="033153BB" w:rsidR="00DD6E25" w:rsidRDefault="00DD6E2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Throughout the session we are visited by members of our federal delegation. On Tuesday, Senator Mike Lee spoke to our caucus.  On Thursday, we were visited by Congressman Ben McAdams and Congressman John Curtis. </w:t>
                      </w:r>
                    </w:p>
                    <w:p w14:paraId="1665E8E1" w14:textId="4068D88A" w:rsidR="00DD6E25" w:rsidRPr="006A55C4" w:rsidRDefault="00DD6E25" w:rsidP="006A55C4">
                      <w:pPr>
                        <w:spacing w:after="0"/>
                        <w:jc w:val="center"/>
                        <w:rPr>
                          <w:rFonts w:ascii="Times New Roman" w:eastAsia="Times New Roman" w:hAnsi="Times New Roman" w:cs="Times New Roman"/>
                        </w:rPr>
                      </w:pP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"https://pbs.twimg.com/media/ERPy2DCXYAEM1jG?format=jpg&amp;name=4096x4096"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0FDA5D09" wp14:editId="3F072DB4">
                            <wp:extent cx="2437792" cy="1828800"/>
                            <wp:effectExtent l="0" t="0" r="63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212" cy="1836617"/>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"https://pbs.twimg.com/media/ERPy2DAXYAY9M5n?format=jpg&amp;name=4096x4096"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4DCE3BC3" wp14:editId="3116677A">
                            <wp:extent cx="3125972" cy="1807092"/>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3077" cy="1828542"/>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8615B44" w14:textId="223AF5AD" w:rsidR="00DD6E25" w:rsidRPr="002C069B" w:rsidRDefault="00DD6E25" w:rsidP="002C069B">
                      <w:pPr>
                        <w:spacing w:after="0"/>
                        <w:jc w:val="center"/>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t xml:space="preserve">   </w:t>
                      </w:r>
                    </w:p>
                    <w:p w14:paraId="29F71AE4" w14:textId="331281FE" w:rsidR="00DD6E25" w:rsidRPr="003B2689" w:rsidRDefault="00DD6E25"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Aimee Winder Newton Visits Caucus</w:t>
                      </w:r>
                    </w:p>
                    <w:p w14:paraId="07CF78D8" w14:textId="10B192C3" w:rsidR="00DD6E25" w:rsidRPr="003B2689" w:rsidRDefault="00DD6E25"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On </w:t>
                      </w:r>
                      <w:r>
                        <w:rPr>
                          <w:rFonts w:ascii="Georgia" w:eastAsia="Times New Roman" w:hAnsi="Georgia" w:cs="Times New Roman"/>
                          <w:color w:val="000000"/>
                        </w:rPr>
                        <w:t xml:space="preserve">Tuesday, we were visited by Aimee Winder Newton. </w:t>
                      </w:r>
                      <w:r w:rsidRPr="003B2689">
                        <w:rPr>
                          <w:rFonts w:ascii="Georgia" w:eastAsia="Times New Roman" w:hAnsi="Georgia" w:cs="Times New Roman"/>
                          <w:color w:val="000000"/>
                        </w:rPr>
                        <w:t xml:space="preserve"> </w:t>
                      </w:r>
                    </w:p>
                    <w:p w14:paraId="3D5BAC0B" w14:textId="2BD2C3B1" w:rsidR="00DD6E25" w:rsidRDefault="00DD6E25" w:rsidP="003B2689">
                      <w:pPr>
                        <w:spacing w:after="0"/>
                        <w:rPr>
                          <w:rFonts w:ascii="Georgia" w:eastAsia="Times New Roman" w:hAnsi="Georgia" w:cs="Times New Roman"/>
                          <w:color w:val="000000"/>
                        </w:rPr>
                      </w:pPr>
                    </w:p>
                    <w:p w14:paraId="200BCB91" w14:textId="2A2967E0" w:rsidR="00DD6E25" w:rsidRDefault="00DD6E25" w:rsidP="00612902">
                      <w:pPr>
                        <w:spacing w:after="0"/>
                        <w:rPr>
                          <w:rFonts w:ascii="Georgia" w:eastAsia="Times New Roman" w:hAnsi="Georgia" w:cs="Times New Roman"/>
                          <w:b/>
                          <w:bCs/>
                          <w:color w:val="000000"/>
                        </w:rPr>
                      </w:pPr>
                      <w:r>
                        <w:rPr>
                          <w:rFonts w:ascii="Georgia" w:eastAsia="Times New Roman" w:hAnsi="Georgia" w:cs="Times New Roman"/>
                          <w:b/>
                          <w:bCs/>
                          <w:color w:val="000000"/>
                        </w:rPr>
                        <w:t xml:space="preserve">Honoring Hondo </w:t>
                      </w:r>
                    </w:p>
                    <w:p w14:paraId="1182D505" w14:textId="705DD3BD" w:rsidR="00DD6E25" w:rsidRDefault="00DD6E25" w:rsidP="00612902">
                      <w:pPr>
                        <w:spacing w:after="0"/>
                        <w:rPr>
                          <w:rFonts w:ascii="Georgia" w:eastAsia="Times New Roman" w:hAnsi="Georgia" w:cs="Times New Roman"/>
                          <w:color w:val="000000"/>
                        </w:rPr>
                      </w:pPr>
                      <w:r>
                        <w:rPr>
                          <w:rFonts w:ascii="Georgia" w:eastAsia="Times New Roman" w:hAnsi="Georgia" w:cs="Times New Roman"/>
                          <w:color w:val="000000"/>
                        </w:rPr>
                        <w:t xml:space="preserve">Last week, K9 Hondo with Herriman City Police was killed in the line of duty. The House was pleased to honor him and his handler, Sgt. Ricks, with over 33 officers and their K9 partners. </w:t>
                      </w:r>
                    </w:p>
                    <w:p w14:paraId="5A90FF7B" w14:textId="4D44331C" w:rsidR="00DD6E25" w:rsidRDefault="00DD6E25" w:rsidP="00612902">
                      <w:pPr>
                        <w:spacing w:after="0"/>
                        <w:rPr>
                          <w:rFonts w:ascii="Georgia" w:eastAsia="Times New Roman" w:hAnsi="Georgia" w:cs="Times New Roman"/>
                          <w:color w:val="000000"/>
                        </w:rPr>
                      </w:pPr>
                    </w:p>
                    <w:p w14:paraId="722F2D5A" w14:textId="4B9260B9" w:rsidR="00DD6E25" w:rsidRPr="006A55C4" w:rsidRDefault="00DD6E25" w:rsidP="006A55C4">
                      <w:pPr>
                        <w:spacing w:after="0"/>
                        <w:jc w:val="center"/>
                        <w:rPr>
                          <w:rFonts w:ascii="Times New Roman" w:eastAsia="Times New Roman" w:hAnsi="Times New Roman" w:cs="Times New Roman"/>
                        </w:rPr>
                      </w:pPr>
                      <w:r w:rsidRPr="006A55C4">
                        <w:rPr>
                          <w:rFonts w:ascii="Times New Roman" w:eastAsia="Times New Roman" w:hAnsi="Times New Roman" w:cs="Times New Roman"/>
                        </w:rPr>
                        <w:fldChar w:fldCharType="begin"/>
                      </w:r>
                      <w:r w:rsidRPr="006A55C4">
                        <w:rPr>
                          <w:rFonts w:ascii="Times New Roman" w:eastAsia="Times New Roman" w:hAnsi="Times New Roman" w:cs="Times New Roman"/>
                        </w:rPr>
                        <w:instrText xml:space="preserve"> INCLUDEPICTURE "https://pbs.twimg.com/media/ERFE8mBUcAA7m6j?format=jpg&amp;name=medium" \* MERGEFORMATINET </w:instrText>
                      </w:r>
                      <w:r w:rsidRPr="006A55C4">
                        <w:rPr>
                          <w:rFonts w:ascii="Times New Roman" w:eastAsia="Times New Roman" w:hAnsi="Times New Roman" w:cs="Times New Roman"/>
                        </w:rPr>
                        <w:fldChar w:fldCharType="separate"/>
                      </w:r>
                      <w:r w:rsidRPr="006A55C4">
                        <w:rPr>
                          <w:rFonts w:ascii="Times New Roman" w:eastAsia="Times New Roman" w:hAnsi="Times New Roman" w:cs="Times New Roman"/>
                          <w:noProof/>
                        </w:rPr>
                        <w:drawing>
                          <wp:inline distT="0" distB="0" distL="0" distR="0" wp14:anchorId="63453C82" wp14:editId="019075DF">
                            <wp:extent cx="2265268" cy="2396682"/>
                            <wp:effectExtent l="0" t="0" r="0" b="381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125" cy="2424039"/>
                                    </a:xfrm>
                                    <a:prstGeom prst="rect">
                                      <a:avLst/>
                                    </a:prstGeom>
                                    <a:noFill/>
                                    <a:ln>
                                      <a:noFill/>
                                    </a:ln>
                                  </pic:spPr>
                                </pic:pic>
                              </a:graphicData>
                            </a:graphic>
                          </wp:inline>
                        </w:drawing>
                      </w:r>
                      <w:r w:rsidRPr="006A55C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A55C4">
                        <w:rPr>
                          <w:rFonts w:ascii="Times New Roman" w:eastAsia="Times New Roman" w:hAnsi="Times New Roman" w:cs="Times New Roman"/>
                        </w:rPr>
                        <w:drawing>
                          <wp:inline distT="0" distB="0" distL="0" distR="0" wp14:anchorId="49956901" wp14:editId="60038C7C">
                            <wp:extent cx="1602398" cy="2400596"/>
                            <wp:effectExtent l="0" t="0" r="0" b="0"/>
                            <wp:docPr id="10" name="Picture 10" descr="A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6461" cy="2421664"/>
                                    </a:xfrm>
                                    <a:prstGeom prst="rect">
                                      <a:avLst/>
                                    </a:prstGeom>
                                  </pic:spPr>
                                </pic:pic>
                              </a:graphicData>
                            </a:graphic>
                          </wp:inline>
                        </w:drawing>
                      </w:r>
                    </w:p>
                    <w:p w14:paraId="4C6999FB" w14:textId="77777777" w:rsidR="00DD6E25" w:rsidRDefault="00DD6E25" w:rsidP="00612902">
                      <w:pPr>
                        <w:spacing w:after="0"/>
                        <w:rPr>
                          <w:rFonts w:ascii="Georgia" w:eastAsia="Times New Roman" w:hAnsi="Georgia" w:cs="Times New Roman"/>
                          <w:color w:val="000000"/>
                        </w:rPr>
                      </w:pPr>
                    </w:p>
                    <w:p w14:paraId="30CD75C7" w14:textId="552C23B1" w:rsidR="00DD6E25" w:rsidRDefault="00DD6E25" w:rsidP="00612902">
                      <w:pPr>
                        <w:spacing w:after="0"/>
                        <w:rPr>
                          <w:rFonts w:ascii="Georgia" w:eastAsia="Times New Roman" w:hAnsi="Georgia" w:cs="Times New Roman"/>
                          <w:color w:val="000000"/>
                        </w:rPr>
                      </w:pPr>
                    </w:p>
                    <w:p w14:paraId="6C8B6301" w14:textId="158AAAE2" w:rsidR="00DD6E25" w:rsidRPr="00695C97" w:rsidRDefault="00DD6E25"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D6E25" w:rsidRPr="009B000B" w:rsidRDefault="00DD6E25" w:rsidP="003B2689">
                      <w:pPr>
                        <w:spacing w:after="0"/>
                        <w:rPr>
                          <w:rFonts w:ascii="Georgia" w:eastAsia="Times New Roman" w:hAnsi="Georgia" w:cs="Times New Roman"/>
                          <w:b/>
                          <w:bCs/>
                          <w:color w:val="000000"/>
                        </w:rPr>
                      </w:pPr>
                    </w:p>
                    <w:p w14:paraId="5ECDAD04" w14:textId="77777777" w:rsidR="00DD6E25" w:rsidRPr="00EC2B49" w:rsidRDefault="00DD6E25" w:rsidP="003B2689">
                      <w:pPr>
                        <w:spacing w:after="0"/>
                        <w:rPr>
                          <w:rFonts w:ascii="Georgia" w:eastAsia="Times New Roman" w:hAnsi="Georgia" w:cs="Times New Roman"/>
                          <w:b/>
                          <w:bCs/>
                          <w:color w:val="000000"/>
                          <w:sz w:val="26"/>
                          <w:szCs w:val="26"/>
                        </w:rPr>
                      </w:pPr>
                    </w:p>
                    <w:p w14:paraId="13735D4E" w14:textId="77777777" w:rsidR="00DD6E25" w:rsidRPr="00695C97" w:rsidRDefault="00DD6E25" w:rsidP="003B2689">
                      <w:pPr>
                        <w:spacing w:after="0"/>
                        <w:rPr>
                          <w:rFonts w:ascii="Georgia" w:eastAsia="Times New Roman" w:hAnsi="Georgia" w:cs="Times New Roman"/>
                          <w:sz w:val="26"/>
                          <w:szCs w:val="26"/>
                        </w:rPr>
                      </w:pPr>
                    </w:p>
                  </w:txbxContent>
                </v:textbox>
              </v:rect>
            </w:pict>
          </mc:Fallback>
        </mc:AlternateContent>
      </w:r>
      <w:r>
        <w:rPr>
          <w:noProof/>
        </w:rPr>
        <mc:AlternateContent>
          <mc:Choice Requires="wps">
            <w:drawing>
              <wp:anchor distT="0" distB="0" distL="114300" distR="114300" simplePos="0" relativeHeight="251819008" behindDoc="0" locked="0" layoutInCell="1" allowOverlap="1" wp14:anchorId="675E0A3D" wp14:editId="1DBBA4B9">
                <wp:simplePos x="0" y="0"/>
                <wp:positionH relativeFrom="column">
                  <wp:posOffset>5480685</wp:posOffset>
                </wp:positionH>
                <wp:positionV relativeFrom="paragraph">
                  <wp:posOffset>-548640</wp:posOffset>
                </wp:positionV>
                <wp:extent cx="914400" cy="612775"/>
                <wp:effectExtent l="0" t="0" r="12700" b="9525"/>
                <wp:wrapNone/>
                <wp:docPr id="215" name="Rectangle 21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636AF" id="Rectangle 215" o:spid="_x0000_s1026" style="position:absolute;margin-left:431.55pt;margin-top:-43.2pt;width:1in;height:4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" fillcolor="#063775" strokecolor="#1f4d78 [1604]" strokeweight="1pt"/>
            </w:pict>
          </mc:Fallback>
        </mc:AlternateContent>
      </w:r>
      <w:r>
        <w:rPr>
          <w:noProof/>
        </w:rPr>
        <mc:AlternateContent>
          <mc:Choice Requires="wps">
            <w:drawing>
              <wp:anchor distT="0" distB="0" distL="114300" distR="114300" simplePos="0" relativeHeight="251821056" behindDoc="0" locked="0" layoutInCell="1" allowOverlap="1" wp14:anchorId="42AB0986" wp14:editId="36993BFD">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6" name="Text Box 21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59C9F9" w14:textId="77777777" w:rsidR="00DD6E25" w:rsidRPr="00B20916" w:rsidRDefault="00DD6E25"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B0986" id="Text Box 216" o:spid="_x0000_s1040" type="#_x0000_t202" style="position:absolute;margin-left:512pt;margin-top:41.8pt;width:50.6pt;height:30.7pt;z-index:251821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mS9egIAAGQFAAAOAAAAZHJzL2Uyb0RvYy54bWysVN1v0zAQf0fif7D8ztKWUrp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BNimS9egIA&#13;&#10;AGQFAAAOAAAAAAAAAAAAAAAAAC4CAABkcnMvZTJvRG9jLnhtbFBLAQItABQABgAIAAAAIQCRJ2GE&#13;&#10;4wAAABEBAAAPAAAAAAAAAAAAAAAAANQEAABkcnMvZG93bnJldi54bWxQSwUGAAAAAAQABADzAAAA&#13;&#10;5AUAAAAA&#13;&#10;" filled="f" stroked="f">
                <v:textbox>
                  <w:txbxContent>
                    <w:p w14:paraId="3E59C9F9" w14:textId="77777777" w:rsidR="00DD6E25" w:rsidRPr="00B20916" w:rsidRDefault="00DD6E25"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w:drawing>
          <wp:anchor distT="0" distB="0" distL="114300" distR="114300" simplePos="0" relativeHeight="251820032" behindDoc="1" locked="0" layoutInCell="1" allowOverlap="1" wp14:anchorId="2F9F1860" wp14:editId="0576EEF3">
            <wp:simplePos x="0" y="0"/>
            <wp:positionH relativeFrom="column">
              <wp:posOffset>-634365</wp:posOffset>
            </wp:positionH>
            <wp:positionV relativeFrom="paragraph">
              <wp:posOffset>-793630</wp:posOffset>
            </wp:positionV>
            <wp:extent cx="7086600" cy="2176272"/>
            <wp:effectExtent l="0" t="0" r="0" b="8255"/>
            <wp:wrapNone/>
            <wp:docPr id="219" name="Picture 21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mc:AlternateContent>
          <mc:Choice Requires="wps">
            <w:drawing>
              <wp:anchor distT="0" distB="0" distL="114300" distR="114300" simplePos="0" relativeHeight="251823104" behindDoc="0" locked="0" layoutInCell="1" allowOverlap="1" wp14:anchorId="3EB98C1C" wp14:editId="6F40F1F9">
                <wp:simplePos x="0" y="0"/>
                <wp:positionH relativeFrom="column">
                  <wp:posOffset>5480685</wp:posOffset>
                </wp:positionH>
                <wp:positionV relativeFrom="paragraph">
                  <wp:posOffset>-548640</wp:posOffset>
                </wp:positionV>
                <wp:extent cx="914400" cy="612775"/>
                <wp:effectExtent l="0" t="0" r="12700" b="9525"/>
                <wp:wrapNone/>
                <wp:docPr id="217" name="Rectangle 217"/>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40585" id="Rectangle 217" o:spid="_x0000_s1026" style="position:absolute;margin-left:431.55pt;margin-top:-43.2pt;width:1in;height:4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" fillcolor="#063775" strokecolor="#1f4d78 [1604]" strokeweight="1pt"/>
            </w:pict>
          </mc:Fallback>
        </mc:AlternateContent>
      </w:r>
      <w:r>
        <w:rPr>
          <w:noProof/>
        </w:rPr>
        <mc:AlternateContent>
          <mc:Choice Requires="wps">
            <w:drawing>
              <wp:anchor distT="0" distB="0" distL="114300" distR="114300" simplePos="0" relativeHeight="251825152" behindDoc="0" locked="0" layoutInCell="1" allowOverlap="1" wp14:anchorId="298FDB90" wp14:editId="0EE6F1C4">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8" name="Text Box 21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A63598" w14:textId="77777777" w:rsidR="00DD6E25" w:rsidRPr="00B20916" w:rsidRDefault="00DD6E25"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FDB90" id="Text Box 218" o:spid="_x0000_s1041" type="#_x0000_t202" style="position:absolute;margin-left:512pt;margin-top:41.8pt;width:50.6pt;height:30.7pt;z-index:251825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DOQPnfegIA&#13;&#10;AGQFAAAOAAAAAAAAAAAAAAAAAC4CAABkcnMvZTJvRG9jLnhtbFBLAQItABQABgAIAAAAIQCRJ2GE&#13;&#10;4wAAABEBAAAPAAAAAAAAAAAAAAAAANQEAABkcnMvZG93bnJldi54bWxQSwUGAAAAAAQABADzAAAA&#13;&#10;5AUAAAAA&#13;&#10;" filled="f" stroked="f">
                <v:textbox>
                  <w:txbxContent>
                    <w:p w14:paraId="15A63598" w14:textId="77777777" w:rsidR="00DD6E25" w:rsidRPr="00B20916" w:rsidRDefault="00DD6E25"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w:drawing>
          <wp:anchor distT="0" distB="0" distL="114300" distR="114300" simplePos="0" relativeHeight="251824128" behindDoc="1" locked="0" layoutInCell="1" allowOverlap="1" wp14:anchorId="4CD5A67F" wp14:editId="3B613C1D">
            <wp:simplePos x="0" y="0"/>
            <wp:positionH relativeFrom="column">
              <wp:posOffset>-634365</wp:posOffset>
            </wp:positionH>
            <wp:positionV relativeFrom="paragraph">
              <wp:posOffset>-793630</wp:posOffset>
            </wp:positionV>
            <wp:extent cx="7086600" cy="2176272"/>
            <wp:effectExtent l="0" t="0" r="0" b="8255"/>
            <wp:wrapNone/>
            <wp:docPr id="220" name="Picture 220"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r>
        <w:br w:type="page"/>
      </w:r>
    </w:p>
    <w:p w14:paraId="17E03CB1" w14:textId="549C2798" w:rsidR="003B2689" w:rsidRDefault="006430CD">
      <w:pPr>
        <w:spacing w:after="0"/>
        <w:rPr>
          <w:noProof/>
        </w:rPr>
      </w:pPr>
      <w:r>
        <w:rPr>
          <w:noProof/>
        </w:rPr>
        <w:lastRenderedPageBreak/>
        <mc:AlternateContent>
          <mc:Choice Requires="wps">
            <w:drawing>
              <wp:anchor distT="0" distB="0" distL="114300" distR="114300" simplePos="0" relativeHeight="251812864" behindDoc="0" locked="0" layoutInCell="1" allowOverlap="1" wp14:anchorId="67C3719F" wp14:editId="146D8C5E">
                <wp:simplePos x="0" y="0"/>
                <wp:positionH relativeFrom="column">
                  <wp:posOffset>5477843</wp:posOffset>
                </wp:positionH>
                <wp:positionV relativeFrom="paragraph">
                  <wp:posOffset>-489334</wp:posOffset>
                </wp:positionV>
                <wp:extent cx="914400" cy="612775"/>
                <wp:effectExtent l="0" t="0" r="0" b="0"/>
                <wp:wrapNone/>
                <wp:docPr id="55" name="Rectangle 5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97987" id="Rectangle 55" o:spid="_x0000_s1026" style="position:absolute;margin-left:431.35pt;margin-top:-38.55pt;width:1in;height:48.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" fillcolor="#c00000" stroked="f" strokeweight="1pt"/>
            </w:pict>
          </mc:Fallback>
        </mc:AlternateContent>
      </w:r>
    </w:p>
    <w:p w14:paraId="548AFB8E" w14:textId="05A7E4F0" w:rsidR="00691EA0" w:rsidRPr="00D81035" w:rsidRDefault="003B2689" w:rsidP="00691EA0">
      <w:pPr>
        <w:spacing w:after="0"/>
        <w:rPr>
          <w14:textOutline w14:w="9525" w14:cap="rnd" w14:cmpd="sng" w14:algn="ctr">
            <w14:solidFill>
              <w14:srgbClr w14:val="C00000"/>
            </w14:solidFill>
            <w14:prstDash w14:val="solid"/>
            <w14:bevel/>
          </w14:textOutline>
        </w:rPr>
      </w:pPr>
      <w:r>
        <w:rPr>
          <w:noProof/>
        </w:rPr>
        <mc:AlternateContent>
          <mc:Choice Requires="wps">
            <w:drawing>
              <wp:anchor distT="0" distB="0" distL="114300" distR="114300" simplePos="0" relativeHeight="251691008" behindDoc="0" locked="0" layoutInCell="1" allowOverlap="1" wp14:anchorId="3CFF70AA" wp14:editId="46BF2698">
                <wp:simplePos x="0" y="0"/>
                <wp:positionH relativeFrom="page">
                  <wp:posOffset>281940</wp:posOffset>
                </wp:positionH>
                <wp:positionV relativeFrom="page">
                  <wp:posOffset>1952248</wp:posOffset>
                </wp:positionV>
                <wp:extent cx="4127228" cy="501267"/>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009426" w14:textId="2FBAA6DF" w:rsidR="00DD6E25" w:rsidRPr="00B20916" w:rsidRDefault="00DD6E25" w:rsidP="00A41246">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4 Overview </w:t>
                            </w:r>
                            <w:r w:rsidRPr="00582B59">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w:t>
                            </w:r>
                            <w:r>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70AA" id="Text Box 143" o:spid="_x0000_s1042" type="#_x0000_t202" style="position:absolute;margin-left:22.2pt;margin-top:153.7pt;width:325pt;height:39.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" filled="f" stroked="f">
                <v:textbox>
                  <w:txbxContent>
                    <w:p w14:paraId="64009426" w14:textId="2FBAA6DF" w:rsidR="00DD6E25" w:rsidRPr="00B20916" w:rsidRDefault="00DD6E25" w:rsidP="00A41246">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4 Overview </w:t>
                      </w:r>
                      <w:r w:rsidRPr="00582B59">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w:t>
                      </w:r>
                      <w:r>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anchory="page"/>
              </v:shape>
            </w:pict>
          </mc:Fallback>
        </mc:AlternateContent>
      </w:r>
      <w:r>
        <w:rPr>
          <w:noProof/>
        </w:rPr>
        <mc:AlternateContent>
          <mc:Choice Requires="wps">
            <w:drawing>
              <wp:anchor distT="0" distB="0" distL="114300" distR="114300" simplePos="0" relativeHeight="251644915" behindDoc="0" locked="0" layoutInCell="1" allowOverlap="1" wp14:anchorId="36731A66" wp14:editId="0A077892">
                <wp:simplePos x="0" y="0"/>
                <wp:positionH relativeFrom="column">
                  <wp:posOffset>-633787</wp:posOffset>
                </wp:positionH>
                <wp:positionV relativeFrom="paragraph">
                  <wp:posOffset>854804</wp:posOffset>
                </wp:positionV>
                <wp:extent cx="4127836" cy="527125"/>
                <wp:effectExtent l="0" t="0" r="0" b="6350"/>
                <wp:wrapNone/>
                <wp:docPr id="41" name="Rectangle 41"/>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070F8" id="Rectangle 41" o:spid="_x0000_s1026" style="position:absolute;margin-left:-49.9pt;margin-top:67.3pt;width:325.05pt;height:41.5pt;z-index:2516449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cNbNEJwCAACt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sidR="00B5703D">
        <w:rPr>
          <w:noProof/>
        </w:rPr>
        <mc:AlternateContent>
          <mc:Choice Requires="wps">
            <w:drawing>
              <wp:anchor distT="0" distB="0" distL="114300" distR="114300" simplePos="0" relativeHeight="251633640" behindDoc="0" locked="0" layoutInCell="1" allowOverlap="1" wp14:anchorId="303C91CD" wp14:editId="667CD9C7">
                <wp:simplePos x="0" y="0"/>
                <wp:positionH relativeFrom="column">
                  <wp:posOffset>-585470</wp:posOffset>
                </wp:positionH>
                <wp:positionV relativeFrom="paragraph">
                  <wp:posOffset>1610995</wp:posOffset>
                </wp:positionV>
                <wp:extent cx="6977958" cy="7168896"/>
                <wp:effectExtent l="0" t="0" r="0" b="0"/>
                <wp:wrapNone/>
                <wp:docPr id="54" name="Rectangle 54"/>
                <wp:cNvGraphicFramePr/>
                <a:graphic xmlns:a="http://schemas.openxmlformats.org/drawingml/2006/main">
                  <a:graphicData uri="http://schemas.microsoft.com/office/word/2010/wordprocessingShape">
                    <wps:wsp>
                      <wps:cNvSpPr/>
                      <wps:spPr>
                        <a:xfrm>
                          <a:off x="0" y="0"/>
                          <a:ext cx="6977958" cy="7168896"/>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B68CC" w14:textId="7F905224" w:rsidR="00DD6E25" w:rsidRPr="003B2689" w:rsidRDefault="00DD6E25" w:rsidP="00EC2B49">
                            <w:pPr>
                              <w:spacing w:after="0"/>
                              <w:rPr>
                                <w:rFonts w:ascii="Georgia" w:eastAsia="Times New Roman" w:hAnsi="Georgia" w:cs="Times New Roman"/>
                                <w:color w:val="000000"/>
                                <w:sz w:val="22"/>
                                <w:szCs w:val="22"/>
                              </w:rPr>
                            </w:pPr>
                          </w:p>
                          <w:p w14:paraId="570A3FFA" w14:textId="374C9096" w:rsidR="00DD6E25" w:rsidRDefault="00DD6E25" w:rsidP="003B2689">
                            <w:pPr>
                              <w:spacing w:after="0"/>
                              <w:jc w:val="center"/>
                              <w:rPr>
                                <w:rFonts w:ascii="Georgia" w:eastAsia="Times New Roman" w:hAnsi="Georgia" w:cs="Times New Roman"/>
                                <w:b/>
                                <w:bCs/>
                                <w:color w:val="000000"/>
                              </w:rPr>
                            </w:pPr>
                          </w:p>
                          <w:p w14:paraId="0FF3603F" w14:textId="3DA2B075" w:rsidR="00DD6E25" w:rsidRPr="00695C97" w:rsidRDefault="00DD6E25" w:rsidP="003B2689">
                            <w:pPr>
                              <w:spacing w:after="0"/>
                              <w:jc w:val="center"/>
                              <w:rPr>
                                <w:rFonts w:ascii="Georgia" w:eastAsia="Times New Roman" w:hAnsi="Georgia" w:cs="Times New Roman"/>
                                <w:sz w:val="26"/>
                                <w:szCs w:val="26"/>
                              </w:rPr>
                            </w:pPr>
                          </w:p>
                          <w:p w14:paraId="39803BB8" w14:textId="77777777" w:rsidR="00DD6E25" w:rsidRDefault="00DD6E25" w:rsidP="006A55C4">
                            <w:pPr>
                              <w:spacing w:after="0"/>
                              <w:rPr>
                                <w:rFonts w:ascii="Georgia" w:eastAsia="Times New Roman" w:hAnsi="Georgia" w:cs="Times New Roman"/>
                                <w:color w:val="000000"/>
                              </w:rPr>
                            </w:pPr>
                          </w:p>
                          <w:p w14:paraId="4F77961B" w14:textId="0E144483" w:rsidR="00DD6E25" w:rsidRDefault="00DD6E25" w:rsidP="006A55C4">
                            <w:pPr>
                              <w:spacing w:after="0"/>
                              <w:rPr>
                                <w:rFonts w:ascii="Georgia" w:eastAsia="Times New Roman" w:hAnsi="Georgia" w:cs="Times New Roman"/>
                                <w:color w:val="000000"/>
                              </w:rPr>
                            </w:pPr>
                            <w:r>
                              <w:rPr>
                                <w:rFonts w:ascii="Georgia" w:eastAsia="Times New Roman" w:hAnsi="Georgia" w:cs="Times New Roman"/>
                                <w:b/>
                                <w:bCs/>
                                <w:color w:val="000000"/>
                              </w:rPr>
                              <w:t>Insulin Pricing</w:t>
                            </w:r>
                          </w:p>
                          <w:p w14:paraId="438C130D" w14:textId="077FDE16" w:rsidR="00DD6E25" w:rsidRPr="006A55C4" w:rsidRDefault="00DD6E25" w:rsidP="006A55C4">
                            <w:pPr>
                              <w:spacing w:after="0"/>
                              <w:rPr>
                                <w:rFonts w:ascii="Georgia" w:eastAsia="Times New Roman" w:hAnsi="Georgia" w:cs="Times New Roman"/>
                                <w:color w:val="000000"/>
                              </w:rPr>
                            </w:pPr>
                            <w:r>
                              <w:rPr>
                                <w:rFonts w:ascii="Georgia" w:eastAsia="Times New Roman" w:hAnsi="Georgia" w:cs="Times New Roman"/>
                                <w:color w:val="000000"/>
                              </w:rPr>
                              <w:t xml:space="preserve">The House Health and Human Services Committee unanimously passed HB 207 this week, helping bend the cost curve on insulin pricing for all Utahns. In 2002, a vial of insulin that cost $20 now costs approximately $350. These skyrocketing prices have made it difficult for individuals to pay for the care they need. HB 207 will be heard on the House floor in coming weeks. </w:t>
                            </w:r>
                          </w:p>
                          <w:p w14:paraId="43D1D5B5" w14:textId="77777777" w:rsidR="00DD6E25" w:rsidRDefault="00DD6E25" w:rsidP="006A55C4">
                            <w:pPr>
                              <w:spacing w:after="0"/>
                              <w:rPr>
                                <w:rFonts w:ascii="Georgia" w:eastAsia="Times New Roman" w:hAnsi="Georgia" w:cs="Times New Roman"/>
                                <w:b/>
                                <w:bCs/>
                                <w:color w:val="000000"/>
                              </w:rPr>
                            </w:pPr>
                          </w:p>
                          <w:p w14:paraId="2A48A899" w14:textId="6FC3C10C" w:rsidR="00DD6E25" w:rsidRDefault="00DD6E25" w:rsidP="006A55C4">
                            <w:pPr>
                              <w:spacing w:after="0"/>
                              <w:rPr>
                                <w:rFonts w:ascii="Georgia" w:eastAsia="Times New Roman" w:hAnsi="Georgia" w:cs="Times New Roman"/>
                                <w:b/>
                                <w:bCs/>
                                <w:color w:val="000000"/>
                              </w:rPr>
                            </w:pPr>
                            <w:r>
                              <w:rPr>
                                <w:rFonts w:ascii="Georgia" w:eastAsia="Times New Roman" w:hAnsi="Georgia" w:cs="Times New Roman"/>
                                <w:b/>
                                <w:bCs/>
                                <w:color w:val="000000"/>
                              </w:rPr>
                              <w:t>Electronic Cigarettes in Schools</w:t>
                            </w:r>
                          </w:p>
                          <w:p w14:paraId="388F525B" w14:textId="755B582C" w:rsidR="00DD6E25" w:rsidRPr="006A55C4" w:rsidRDefault="00DD6E2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This week the House passed HB 58 </w:t>
                            </w:r>
                            <w:r>
                              <w:rPr>
                                <w:rFonts w:ascii="Georgia" w:eastAsia="Times New Roman" w:hAnsi="Georgia" w:cs="Times New Roman"/>
                                <w:i/>
                                <w:iCs/>
                                <w:color w:val="000000"/>
                              </w:rPr>
                              <w:t xml:space="preserve">Electronic Cigarettes in Schools Amendments </w:t>
                            </w:r>
                            <w:r>
                              <w:rPr>
                                <w:rFonts w:ascii="Georgia" w:eastAsia="Times New Roman" w:hAnsi="Georgia" w:cs="Times New Roman"/>
                                <w:color w:val="000000"/>
                              </w:rPr>
                              <w:t xml:space="preserve">(70-0-5) which addresses student use of alcohol, tobacco, and electronic cigarette products through education, prevention, and discipline programs. Today, over 12% of Utah’s youth actively vape. The Legislature is working to combat this crisis and keep our kids safe and healthy. </w:t>
                            </w:r>
                          </w:p>
                          <w:p w14:paraId="44AFE09C" w14:textId="77777777" w:rsidR="00DD6E25" w:rsidRDefault="00DD6E25" w:rsidP="003B2689">
                            <w:pPr>
                              <w:spacing w:after="0"/>
                              <w:rPr>
                                <w:rFonts w:ascii="Georgia" w:eastAsia="Times New Roman" w:hAnsi="Georgia" w:cs="Times New Roman"/>
                                <w:b/>
                                <w:bCs/>
                                <w:color w:val="000000"/>
                              </w:rPr>
                            </w:pPr>
                          </w:p>
                          <w:p w14:paraId="20E39523" w14:textId="6D572EEB" w:rsidR="00DD6E25" w:rsidRPr="003B2689" w:rsidRDefault="00DD6E25" w:rsidP="003B2689">
                            <w:pPr>
                              <w:spacing w:after="0"/>
                              <w:rPr>
                                <w:rFonts w:ascii="Times New Roman" w:eastAsia="Times New Roman" w:hAnsi="Times New Roman" w:cs="Times New Roman"/>
                              </w:rPr>
                            </w:pPr>
                            <w:r>
                              <w:rPr>
                                <w:rFonts w:ascii="Georgia" w:eastAsia="Times New Roman" w:hAnsi="Georgia" w:cs="Times New Roman"/>
                                <w:b/>
                                <w:bCs/>
                                <w:color w:val="000000"/>
                              </w:rPr>
                              <w:t>Outdoor Recreation</w:t>
                            </w:r>
                          </w:p>
                          <w:p w14:paraId="2EBE7919"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It is no secret that Utah is home to incredibly diverse natural landscapes that give us some of the best outdoor recreation in the world. It's part of what makes living in Utah exceptional. We want to maintain the outdoors we love for future generations to enjoy. </w:t>
                            </w:r>
                          </w:p>
                          <w:p w14:paraId="5C387FC2"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7E8A20D8"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However, as our state continues to grow, some of our recreation assets are not keeping pace. We need a statewide, comprehensive outdoor recreation plan to preserve and protect the outdoors, while creating sufficient access for all Utahns. </w:t>
                            </w:r>
                          </w:p>
                          <w:p w14:paraId="141B09D7"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6C552AE2"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HB 283 creates the Outdoor Adventure Commission which will help us preserve and grow this essential benefit for future generations to enjoy. The Outdoor Adventure Commission’s goal is to:</w:t>
                            </w:r>
                          </w:p>
                          <w:p w14:paraId="1A5B1FA2" w14:textId="4C9AEAF6"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Create strategic planning for state-wide collaboration with all organizations and entities. </w:t>
                            </w:r>
                          </w:p>
                          <w:p w14:paraId="34D94353" w14:textId="37023FF6"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Increase access to outdoor recreation opportunities for all Utahns.</w:t>
                            </w:r>
                          </w:p>
                          <w:p w14:paraId="0DF886D8" w14:textId="7B0D748F"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Focus on stewardship to preserve these assets for future generations.</w:t>
                            </w:r>
                          </w:p>
                          <w:p w14:paraId="1259CF15"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4DD280C9" w14:textId="2876DAFE" w:rsidR="00DD6E25" w:rsidRDefault="00DD6E25" w:rsidP="002C069B">
                            <w:pPr>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The Outdoor Adventure Commission will be made up of various stakeholders representing the many aspects of our state, outdoor recreation, conservation, industry and so on. Together they will work towards addressing these goals.</w:t>
                            </w:r>
                            <w:r>
                              <w:rPr>
                                <w:rFonts w:ascii="Georgia" w:eastAsiaTheme="minorHAnsi" w:hAnsi="Georgia" w:cs="Helvetica"/>
                                <w:color w:val="000000" w:themeColor="text1"/>
                              </w:rPr>
                              <w:t xml:space="preserve"> </w:t>
                            </w:r>
                          </w:p>
                          <w:p w14:paraId="72BC10B8" w14:textId="33DA69DE" w:rsidR="00DD6E25" w:rsidRDefault="00DD6E25" w:rsidP="002C069B">
                            <w:pPr>
                              <w:spacing w:after="0"/>
                              <w:rPr>
                                <w:rFonts w:ascii="Georgia" w:eastAsiaTheme="minorHAnsi" w:hAnsi="Georgia" w:cs="Helvetica"/>
                                <w:color w:val="000000" w:themeColor="text1"/>
                              </w:rPr>
                            </w:pPr>
                          </w:p>
                          <w:p w14:paraId="5D1C2969" w14:textId="74E190DC" w:rsidR="00DD6E25" w:rsidRPr="002C069B" w:rsidRDefault="00DD6E25" w:rsidP="002C069B">
                            <w:pPr>
                              <w:spacing w:after="0"/>
                              <w:rPr>
                                <w:rFonts w:ascii="Georgia" w:eastAsia="Times New Roman" w:hAnsi="Georgia" w:cs="Times New Roman"/>
                                <w:color w:val="000000" w:themeColor="text1"/>
                              </w:rPr>
                            </w:pPr>
                            <w:r>
                              <w:rPr>
                                <w:rFonts w:ascii="Georgia" w:eastAsiaTheme="minorHAnsi" w:hAnsi="Georgia" w:cs="Helvetica"/>
                                <w:color w:val="000000" w:themeColor="text1"/>
                              </w:rPr>
                              <w:t xml:space="preserve">Watch this video to learn more: </w:t>
                            </w:r>
                            <w:hyperlink r:id="rId20" w:history="1">
                              <w:r w:rsidRPr="00DD38F0">
                                <w:rPr>
                                  <w:rStyle w:val="Hyperlink"/>
                                  <w:rFonts w:ascii="Georgia" w:eastAsiaTheme="minorHAnsi" w:hAnsi="Georgia" w:cs="Helvetica"/>
                                </w:rPr>
                                <w:t>https://www.youtube.com/watch?v=6VKLrSWb-h8&amp;t=4s</w:t>
                              </w:r>
                            </w:hyperlink>
                          </w:p>
                          <w:p w14:paraId="5D4CCA9C" w14:textId="6605B4EF" w:rsidR="00DD6E25" w:rsidRDefault="00DD6E25" w:rsidP="003B2689">
                            <w:pPr>
                              <w:spacing w:after="0"/>
                              <w:rPr>
                                <w:rFonts w:ascii="Georgia" w:eastAsia="Times New Roman" w:hAnsi="Georgia" w:cs="Times New Roman"/>
                                <w:color w:val="000000"/>
                              </w:rPr>
                            </w:pPr>
                          </w:p>
                          <w:p w14:paraId="03FB351B" w14:textId="77777777" w:rsidR="00DD6E25" w:rsidRDefault="00DD6E25" w:rsidP="003B2689">
                            <w:pPr>
                              <w:spacing w:after="0"/>
                              <w:rPr>
                                <w:rFonts w:ascii="Georgia" w:eastAsia="Times New Roman" w:hAnsi="Georgia" w:cs="Times New Roman"/>
                                <w:color w:val="000000"/>
                              </w:rPr>
                            </w:pPr>
                          </w:p>
                          <w:p w14:paraId="5F09CE74" w14:textId="19FE51F5" w:rsidR="00DD6E25" w:rsidRPr="003B2689" w:rsidRDefault="00DD6E25" w:rsidP="009F1661">
                            <w:pPr>
                              <w:spacing w:after="0"/>
                              <w:jc w:val="center"/>
                              <w:rPr>
                                <w:rFonts w:ascii="Georgia" w:eastAsia="Times New Roman" w:hAnsi="Georgia" w:cs="Times New Roman"/>
                              </w:rPr>
                            </w:pPr>
                          </w:p>
                          <w:p w14:paraId="64A4345B" w14:textId="77777777" w:rsidR="00DD6E25" w:rsidRPr="009B000B" w:rsidRDefault="00DD6E25" w:rsidP="003B2689">
                            <w:pPr>
                              <w:spacing w:after="0"/>
                              <w:rPr>
                                <w:rFonts w:ascii="Georgia" w:eastAsia="Times New Roman" w:hAnsi="Georgia" w:cs="Times New Roman"/>
                                <w:b/>
                                <w:bCs/>
                                <w:color w:val="000000"/>
                              </w:rPr>
                            </w:pPr>
                          </w:p>
                          <w:p w14:paraId="0A797DF9" w14:textId="77777777" w:rsidR="00DD6E25" w:rsidRPr="00EC2B49" w:rsidRDefault="00DD6E25" w:rsidP="003B2689">
                            <w:pPr>
                              <w:spacing w:after="0"/>
                              <w:rPr>
                                <w:rFonts w:ascii="Georgia" w:eastAsia="Times New Roman" w:hAnsi="Georgia" w:cs="Times New Roman"/>
                                <w:b/>
                                <w:bCs/>
                                <w:color w:val="000000"/>
                                <w:sz w:val="26"/>
                                <w:szCs w:val="26"/>
                              </w:rPr>
                            </w:pPr>
                          </w:p>
                          <w:p w14:paraId="0ECA9D17" w14:textId="77777777" w:rsidR="00DD6E25" w:rsidRPr="00695C97" w:rsidRDefault="00DD6E25" w:rsidP="00A41246">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91CD" id="Rectangle 54" o:spid="_x0000_s1043" style="position:absolute;margin-left:-46.1pt;margin-top:126.85pt;width:549.45pt;height:564.5pt;z-index:251633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" fillcolor="#a5a5a5 [3206]" stroked="f" strokeweight="1pt">
                <v:fill opacity="13878f"/>
                <v:textbox>
                  <w:txbxContent>
                    <w:p w14:paraId="5D1B68CC" w14:textId="7F905224" w:rsidR="00DD6E25" w:rsidRPr="003B2689" w:rsidRDefault="00DD6E25" w:rsidP="00EC2B49">
                      <w:pPr>
                        <w:spacing w:after="0"/>
                        <w:rPr>
                          <w:rFonts w:ascii="Georgia" w:eastAsia="Times New Roman" w:hAnsi="Georgia" w:cs="Times New Roman"/>
                          <w:color w:val="000000"/>
                          <w:sz w:val="22"/>
                          <w:szCs w:val="22"/>
                        </w:rPr>
                      </w:pPr>
                    </w:p>
                    <w:p w14:paraId="570A3FFA" w14:textId="374C9096" w:rsidR="00DD6E25" w:rsidRDefault="00DD6E25" w:rsidP="003B2689">
                      <w:pPr>
                        <w:spacing w:after="0"/>
                        <w:jc w:val="center"/>
                        <w:rPr>
                          <w:rFonts w:ascii="Georgia" w:eastAsia="Times New Roman" w:hAnsi="Georgia" w:cs="Times New Roman"/>
                          <w:b/>
                          <w:bCs/>
                          <w:color w:val="000000"/>
                        </w:rPr>
                      </w:pPr>
                    </w:p>
                    <w:p w14:paraId="0FF3603F" w14:textId="3DA2B075" w:rsidR="00DD6E25" w:rsidRPr="00695C97" w:rsidRDefault="00DD6E25" w:rsidP="003B2689">
                      <w:pPr>
                        <w:spacing w:after="0"/>
                        <w:jc w:val="center"/>
                        <w:rPr>
                          <w:rFonts w:ascii="Georgia" w:eastAsia="Times New Roman" w:hAnsi="Georgia" w:cs="Times New Roman"/>
                          <w:sz w:val="26"/>
                          <w:szCs w:val="26"/>
                        </w:rPr>
                      </w:pPr>
                    </w:p>
                    <w:p w14:paraId="39803BB8" w14:textId="77777777" w:rsidR="00DD6E25" w:rsidRDefault="00DD6E25" w:rsidP="006A55C4">
                      <w:pPr>
                        <w:spacing w:after="0"/>
                        <w:rPr>
                          <w:rFonts w:ascii="Georgia" w:eastAsia="Times New Roman" w:hAnsi="Georgia" w:cs="Times New Roman"/>
                          <w:color w:val="000000"/>
                        </w:rPr>
                      </w:pPr>
                    </w:p>
                    <w:p w14:paraId="4F77961B" w14:textId="0E144483" w:rsidR="00DD6E25" w:rsidRDefault="00DD6E25" w:rsidP="006A55C4">
                      <w:pPr>
                        <w:spacing w:after="0"/>
                        <w:rPr>
                          <w:rFonts w:ascii="Georgia" w:eastAsia="Times New Roman" w:hAnsi="Georgia" w:cs="Times New Roman"/>
                          <w:color w:val="000000"/>
                        </w:rPr>
                      </w:pPr>
                      <w:r>
                        <w:rPr>
                          <w:rFonts w:ascii="Georgia" w:eastAsia="Times New Roman" w:hAnsi="Georgia" w:cs="Times New Roman"/>
                          <w:b/>
                          <w:bCs/>
                          <w:color w:val="000000"/>
                        </w:rPr>
                        <w:t>Insulin Pricing</w:t>
                      </w:r>
                    </w:p>
                    <w:p w14:paraId="438C130D" w14:textId="077FDE16" w:rsidR="00DD6E25" w:rsidRPr="006A55C4" w:rsidRDefault="00DD6E25" w:rsidP="006A55C4">
                      <w:pPr>
                        <w:spacing w:after="0"/>
                        <w:rPr>
                          <w:rFonts w:ascii="Georgia" w:eastAsia="Times New Roman" w:hAnsi="Georgia" w:cs="Times New Roman"/>
                          <w:color w:val="000000"/>
                        </w:rPr>
                      </w:pPr>
                      <w:r>
                        <w:rPr>
                          <w:rFonts w:ascii="Georgia" w:eastAsia="Times New Roman" w:hAnsi="Georgia" w:cs="Times New Roman"/>
                          <w:color w:val="000000"/>
                        </w:rPr>
                        <w:t xml:space="preserve">The House Health and Human Services Committee unanimously passed HB 207 this week, helping bend the cost curve on insulin pricing for all Utahns. In 2002, a vial of insulin that cost $20 now costs approximately $350. These skyrocketing prices have made it difficult for individuals to pay for the care they need. HB 207 will be heard on the House floor in coming weeks. </w:t>
                      </w:r>
                    </w:p>
                    <w:p w14:paraId="43D1D5B5" w14:textId="77777777" w:rsidR="00DD6E25" w:rsidRDefault="00DD6E25" w:rsidP="006A55C4">
                      <w:pPr>
                        <w:spacing w:after="0"/>
                        <w:rPr>
                          <w:rFonts w:ascii="Georgia" w:eastAsia="Times New Roman" w:hAnsi="Georgia" w:cs="Times New Roman"/>
                          <w:b/>
                          <w:bCs/>
                          <w:color w:val="000000"/>
                        </w:rPr>
                      </w:pPr>
                    </w:p>
                    <w:p w14:paraId="2A48A899" w14:textId="6FC3C10C" w:rsidR="00DD6E25" w:rsidRDefault="00DD6E25" w:rsidP="006A55C4">
                      <w:pPr>
                        <w:spacing w:after="0"/>
                        <w:rPr>
                          <w:rFonts w:ascii="Georgia" w:eastAsia="Times New Roman" w:hAnsi="Georgia" w:cs="Times New Roman"/>
                          <w:b/>
                          <w:bCs/>
                          <w:color w:val="000000"/>
                        </w:rPr>
                      </w:pPr>
                      <w:r>
                        <w:rPr>
                          <w:rFonts w:ascii="Georgia" w:eastAsia="Times New Roman" w:hAnsi="Georgia" w:cs="Times New Roman"/>
                          <w:b/>
                          <w:bCs/>
                          <w:color w:val="000000"/>
                        </w:rPr>
                        <w:t>Electronic Cigarettes in Schools</w:t>
                      </w:r>
                    </w:p>
                    <w:p w14:paraId="388F525B" w14:textId="755B582C" w:rsidR="00DD6E25" w:rsidRPr="006A55C4" w:rsidRDefault="00DD6E2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This week the House passed HB 58 </w:t>
                      </w:r>
                      <w:r>
                        <w:rPr>
                          <w:rFonts w:ascii="Georgia" w:eastAsia="Times New Roman" w:hAnsi="Georgia" w:cs="Times New Roman"/>
                          <w:i/>
                          <w:iCs/>
                          <w:color w:val="000000"/>
                        </w:rPr>
                        <w:t xml:space="preserve">Electronic Cigarettes in Schools Amendments </w:t>
                      </w:r>
                      <w:r>
                        <w:rPr>
                          <w:rFonts w:ascii="Georgia" w:eastAsia="Times New Roman" w:hAnsi="Georgia" w:cs="Times New Roman"/>
                          <w:color w:val="000000"/>
                        </w:rPr>
                        <w:t xml:space="preserve">(70-0-5) which addresses student use of alcohol, tobacco, and electronic cigarette products through education, prevention, and discipline programs. Today, over 12% of Utah’s youth actively vape. The Legislature is working to combat this crisis and keep our kids safe and healthy. </w:t>
                      </w:r>
                    </w:p>
                    <w:p w14:paraId="44AFE09C" w14:textId="77777777" w:rsidR="00DD6E25" w:rsidRDefault="00DD6E25" w:rsidP="003B2689">
                      <w:pPr>
                        <w:spacing w:after="0"/>
                        <w:rPr>
                          <w:rFonts w:ascii="Georgia" w:eastAsia="Times New Roman" w:hAnsi="Georgia" w:cs="Times New Roman"/>
                          <w:b/>
                          <w:bCs/>
                          <w:color w:val="000000"/>
                        </w:rPr>
                      </w:pPr>
                    </w:p>
                    <w:p w14:paraId="20E39523" w14:textId="6D572EEB" w:rsidR="00DD6E25" w:rsidRPr="003B2689" w:rsidRDefault="00DD6E25" w:rsidP="003B2689">
                      <w:pPr>
                        <w:spacing w:after="0"/>
                        <w:rPr>
                          <w:rFonts w:ascii="Times New Roman" w:eastAsia="Times New Roman" w:hAnsi="Times New Roman" w:cs="Times New Roman"/>
                        </w:rPr>
                      </w:pPr>
                      <w:r>
                        <w:rPr>
                          <w:rFonts w:ascii="Georgia" w:eastAsia="Times New Roman" w:hAnsi="Georgia" w:cs="Times New Roman"/>
                          <w:b/>
                          <w:bCs/>
                          <w:color w:val="000000"/>
                        </w:rPr>
                        <w:t>Outdoor Recreation</w:t>
                      </w:r>
                    </w:p>
                    <w:p w14:paraId="2EBE7919"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It is no secret that Utah is home to incredibly diverse natural landscapes that give us some of the best outdoor recreation in the world. It's part of what makes living in Utah exceptional. We want to maintain the outdoors we love for future generations to enjoy. </w:t>
                      </w:r>
                    </w:p>
                    <w:p w14:paraId="5C387FC2"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7E8A20D8"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However, as our state continues to grow, some of our recreation assets are not keeping pace. We need a statewide, comprehensive outdoor recreation plan to preserve and protect the outdoors, while creating sufficient access for all Utahns. </w:t>
                      </w:r>
                    </w:p>
                    <w:p w14:paraId="141B09D7"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6C552AE2"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HB 283 creates the Outdoor Adventure Commission which will help us preserve and grow this essential benefit for future generations to enjoy. The Outdoor Adventure Commission’s goal is to:</w:t>
                      </w:r>
                    </w:p>
                    <w:p w14:paraId="1A5B1FA2" w14:textId="4C9AEAF6"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 xml:space="preserve">Create strategic planning for state-wide collaboration with all organizations and entities. </w:t>
                      </w:r>
                    </w:p>
                    <w:p w14:paraId="34D94353" w14:textId="37023FF6"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Increase access to outdoor recreation opportunities for all Utahns.</w:t>
                      </w:r>
                    </w:p>
                    <w:p w14:paraId="0DF886D8" w14:textId="7B0D748F" w:rsidR="00DD6E25" w:rsidRPr="002C069B" w:rsidRDefault="00DD6E25" w:rsidP="002C069B">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Focus on stewardship to preserve these assets for future generations.</w:t>
                      </w:r>
                    </w:p>
                    <w:p w14:paraId="1259CF15" w14:textId="77777777" w:rsidR="00DD6E25" w:rsidRPr="002C069B" w:rsidRDefault="00DD6E25" w:rsidP="002C06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Georgia" w:eastAsiaTheme="minorHAnsi" w:hAnsi="Georgia" w:cs="Helvetica"/>
                          <w:color w:val="000000" w:themeColor="text1"/>
                        </w:rPr>
                      </w:pPr>
                    </w:p>
                    <w:p w14:paraId="4DD280C9" w14:textId="2876DAFE" w:rsidR="00DD6E25" w:rsidRDefault="00DD6E25" w:rsidP="002C069B">
                      <w:pPr>
                        <w:spacing w:after="0"/>
                        <w:rPr>
                          <w:rFonts w:ascii="Georgia" w:eastAsiaTheme="minorHAnsi" w:hAnsi="Georgia" w:cs="Helvetica"/>
                          <w:color w:val="000000" w:themeColor="text1"/>
                        </w:rPr>
                      </w:pPr>
                      <w:r w:rsidRPr="002C069B">
                        <w:rPr>
                          <w:rFonts w:ascii="Georgia" w:eastAsiaTheme="minorHAnsi" w:hAnsi="Georgia" w:cs="Helvetica"/>
                          <w:color w:val="000000" w:themeColor="text1"/>
                        </w:rPr>
                        <w:t>The Outdoor Adventure Commission will be made up of various stakeholders representing the many aspects of our state, outdoor recreation, conservation, industry and so on. Together they will work towards addressing these goals.</w:t>
                      </w:r>
                      <w:r>
                        <w:rPr>
                          <w:rFonts w:ascii="Georgia" w:eastAsiaTheme="minorHAnsi" w:hAnsi="Georgia" w:cs="Helvetica"/>
                          <w:color w:val="000000" w:themeColor="text1"/>
                        </w:rPr>
                        <w:t xml:space="preserve"> </w:t>
                      </w:r>
                    </w:p>
                    <w:p w14:paraId="72BC10B8" w14:textId="33DA69DE" w:rsidR="00DD6E25" w:rsidRDefault="00DD6E25" w:rsidP="002C069B">
                      <w:pPr>
                        <w:spacing w:after="0"/>
                        <w:rPr>
                          <w:rFonts w:ascii="Georgia" w:eastAsiaTheme="minorHAnsi" w:hAnsi="Georgia" w:cs="Helvetica"/>
                          <w:color w:val="000000" w:themeColor="text1"/>
                        </w:rPr>
                      </w:pPr>
                    </w:p>
                    <w:p w14:paraId="5D1C2969" w14:textId="74E190DC" w:rsidR="00DD6E25" w:rsidRPr="002C069B" w:rsidRDefault="00DD6E25" w:rsidP="002C069B">
                      <w:pPr>
                        <w:spacing w:after="0"/>
                        <w:rPr>
                          <w:rFonts w:ascii="Georgia" w:eastAsia="Times New Roman" w:hAnsi="Georgia" w:cs="Times New Roman"/>
                          <w:color w:val="000000" w:themeColor="text1"/>
                        </w:rPr>
                      </w:pPr>
                      <w:r>
                        <w:rPr>
                          <w:rFonts w:ascii="Georgia" w:eastAsiaTheme="minorHAnsi" w:hAnsi="Georgia" w:cs="Helvetica"/>
                          <w:color w:val="000000" w:themeColor="text1"/>
                        </w:rPr>
                        <w:t xml:space="preserve">Watch this video to learn more: </w:t>
                      </w:r>
                      <w:hyperlink r:id="rId21" w:history="1">
                        <w:r w:rsidRPr="00DD38F0">
                          <w:rPr>
                            <w:rStyle w:val="Hyperlink"/>
                            <w:rFonts w:ascii="Georgia" w:eastAsiaTheme="minorHAnsi" w:hAnsi="Georgia" w:cs="Helvetica"/>
                          </w:rPr>
                          <w:t>https://www.youtube.com/watch?v=6VKLrSWb-h8&amp;t=4s</w:t>
                        </w:r>
                      </w:hyperlink>
                    </w:p>
                    <w:p w14:paraId="5D4CCA9C" w14:textId="6605B4EF" w:rsidR="00DD6E25" w:rsidRDefault="00DD6E25" w:rsidP="003B2689">
                      <w:pPr>
                        <w:spacing w:after="0"/>
                        <w:rPr>
                          <w:rFonts w:ascii="Georgia" w:eastAsia="Times New Roman" w:hAnsi="Georgia" w:cs="Times New Roman"/>
                          <w:color w:val="000000"/>
                        </w:rPr>
                      </w:pPr>
                    </w:p>
                    <w:p w14:paraId="03FB351B" w14:textId="77777777" w:rsidR="00DD6E25" w:rsidRDefault="00DD6E25" w:rsidP="003B2689">
                      <w:pPr>
                        <w:spacing w:after="0"/>
                        <w:rPr>
                          <w:rFonts w:ascii="Georgia" w:eastAsia="Times New Roman" w:hAnsi="Georgia" w:cs="Times New Roman"/>
                          <w:color w:val="000000"/>
                        </w:rPr>
                      </w:pPr>
                    </w:p>
                    <w:p w14:paraId="5F09CE74" w14:textId="19FE51F5" w:rsidR="00DD6E25" w:rsidRPr="003B2689" w:rsidRDefault="00DD6E25" w:rsidP="009F1661">
                      <w:pPr>
                        <w:spacing w:after="0"/>
                        <w:jc w:val="center"/>
                        <w:rPr>
                          <w:rFonts w:ascii="Georgia" w:eastAsia="Times New Roman" w:hAnsi="Georgia" w:cs="Times New Roman"/>
                        </w:rPr>
                      </w:pPr>
                    </w:p>
                    <w:p w14:paraId="64A4345B" w14:textId="77777777" w:rsidR="00DD6E25" w:rsidRPr="009B000B" w:rsidRDefault="00DD6E25" w:rsidP="003B2689">
                      <w:pPr>
                        <w:spacing w:after="0"/>
                        <w:rPr>
                          <w:rFonts w:ascii="Georgia" w:eastAsia="Times New Roman" w:hAnsi="Georgia" w:cs="Times New Roman"/>
                          <w:b/>
                          <w:bCs/>
                          <w:color w:val="000000"/>
                        </w:rPr>
                      </w:pPr>
                    </w:p>
                    <w:p w14:paraId="0A797DF9" w14:textId="77777777" w:rsidR="00DD6E25" w:rsidRPr="00EC2B49" w:rsidRDefault="00DD6E25" w:rsidP="003B2689">
                      <w:pPr>
                        <w:spacing w:after="0"/>
                        <w:rPr>
                          <w:rFonts w:ascii="Georgia" w:eastAsia="Times New Roman" w:hAnsi="Georgia" w:cs="Times New Roman"/>
                          <w:b/>
                          <w:bCs/>
                          <w:color w:val="000000"/>
                          <w:sz w:val="26"/>
                          <w:szCs w:val="26"/>
                        </w:rPr>
                      </w:pPr>
                    </w:p>
                    <w:p w14:paraId="0ECA9D17" w14:textId="77777777" w:rsidR="00DD6E25" w:rsidRPr="00695C97" w:rsidRDefault="00DD6E25" w:rsidP="00A41246">
                      <w:pPr>
                        <w:spacing w:after="0"/>
                        <w:rPr>
                          <w:rFonts w:ascii="Georgia" w:eastAsia="Times New Roman" w:hAnsi="Georgia" w:cs="Times New Roman"/>
                          <w:sz w:val="26"/>
                          <w:szCs w:val="26"/>
                        </w:rPr>
                      </w:pPr>
                    </w:p>
                  </w:txbxContent>
                </v:textbox>
              </v:rect>
            </w:pict>
          </mc:Fallback>
        </mc:AlternateContent>
      </w:r>
      <w:r w:rsidR="0076206D">
        <w:rPr>
          <w:noProof/>
        </w:rPr>
        <mc:AlternateContent>
          <mc:Choice Requires="wps">
            <w:drawing>
              <wp:anchor distT="0" distB="0" distL="114300" distR="114300" simplePos="0" relativeHeight="251688960" behindDoc="0" locked="0" layoutInCell="1" allowOverlap="1" wp14:anchorId="147EAF36" wp14:editId="15068230">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667D74" w14:textId="77777777"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EAF36" id="Text Box 137" o:spid="_x0000_s1044" type="#_x0000_t202" style="position:absolute;margin-left:512pt;margin-top:41.8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X02eQ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" filled="f" stroked="f">
                <v:textbox>
                  <w:txbxContent>
                    <w:p w14:paraId="2D667D74" w14:textId="77777777" w:rsidR="00DD6E25" w:rsidRPr="00B20916" w:rsidRDefault="00DD6E25"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364B1D53" wp14:editId="7AB0C8A6">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691EA0">
        <w:rPr>
          <w:noProof/>
        </w:rPr>
        <mc:AlternateContent>
          <mc:Choice Requires="wps">
            <w:drawing>
              <wp:anchor distT="0" distB="0" distL="114300" distR="114300" simplePos="0" relativeHeight="251814912" behindDoc="0" locked="0" layoutInCell="1" allowOverlap="1" wp14:anchorId="7C9DA540" wp14:editId="46D97E43">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56" name="Text Box 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FC6C11" w14:textId="53C94A30" w:rsidR="00DD6E25" w:rsidRPr="00B20916" w:rsidRDefault="00DD6E25"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DA540" id="Text Box 56" o:spid="_x0000_s1045" type="#_x0000_t202" style="position:absolute;margin-left:512pt;margin-top:41.8pt;width:50.6pt;height:30.7pt;z-index:251814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" filled="f" stroked="f">
                <v:textbox>
                  <w:txbxContent>
                    <w:p w14:paraId="3DFC6C11" w14:textId="53C94A30" w:rsidR="00DD6E25" w:rsidRPr="00B20916" w:rsidRDefault="00DD6E25"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sidR="00691EA0">
        <w:rPr>
          <w:noProof/>
        </w:rPr>
        <w:drawing>
          <wp:anchor distT="0" distB="0" distL="114300" distR="114300" simplePos="0" relativeHeight="251813888" behindDoc="1" locked="0" layoutInCell="1" allowOverlap="1" wp14:anchorId="20CDAD7A" wp14:editId="0D84F2B2">
            <wp:simplePos x="0" y="0"/>
            <wp:positionH relativeFrom="column">
              <wp:posOffset>-634365</wp:posOffset>
            </wp:positionH>
            <wp:positionV relativeFrom="paragraph">
              <wp:posOffset>-793630</wp:posOffset>
            </wp:positionV>
            <wp:extent cx="7086600" cy="2176272"/>
            <wp:effectExtent l="0" t="0" r="0" b="8255"/>
            <wp:wrapNone/>
            <wp:docPr id="57" name="Picture 57"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A0">
        <w:rPr>
          <w:noProof/>
        </w:rPr>
        <w:softHyphen/>
      </w:r>
      <w:r w:rsidR="00691EA0">
        <w:rPr>
          <w:noProof/>
        </w:rPr>
        <w:softHyphen/>
      </w:r>
      <w:r w:rsidR="00691EA0">
        <w:br w:type="page"/>
      </w:r>
    </w:p>
    <w:p w14:paraId="418397E0" w14:textId="544793D2" w:rsidR="00691EA0" w:rsidRDefault="006430CD">
      <w:pPr>
        <w:spacing w:after="0"/>
      </w:pPr>
      <w:r>
        <w:rPr>
          <w:noProof/>
        </w:rPr>
        <w:lastRenderedPageBreak/>
        <mc:AlternateContent>
          <mc:Choice Requires="wps">
            <w:drawing>
              <wp:anchor distT="0" distB="0" distL="114300" distR="114300" simplePos="0" relativeHeight="251650040" behindDoc="0" locked="0" layoutInCell="1" allowOverlap="1" wp14:anchorId="6B0E7DCA" wp14:editId="4EC3BDE3">
                <wp:simplePos x="0" y="0"/>
                <wp:positionH relativeFrom="column">
                  <wp:posOffset>5460365</wp:posOffset>
                </wp:positionH>
                <wp:positionV relativeFrom="paragraph">
                  <wp:posOffset>-315507</wp:posOffset>
                </wp:positionV>
                <wp:extent cx="914400" cy="613186"/>
                <wp:effectExtent l="0" t="0" r="12700" b="9525"/>
                <wp:wrapNone/>
                <wp:docPr id="36" name="Rectangle 36"/>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CA38C" id="Rectangle 36" o:spid="_x0000_s1026" style="position:absolute;margin-left:429.95pt;margin-top:-24.85pt;width:1in;height:48.3pt;z-index:251650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" fillcolor="#002060" strokecolor="#002060" strokeweight="1pt"/>
            </w:pict>
          </mc:Fallback>
        </mc:AlternateContent>
      </w:r>
    </w:p>
    <w:p w14:paraId="2E58C1BF" w14:textId="4CBB9B74" w:rsidR="009A52AB" w:rsidRDefault="0076206D">
      <w:pPr>
        <w:spacing w:after="0"/>
      </w:pPr>
      <w:r>
        <w:rPr>
          <w:noProof/>
        </w:rPr>
        <mc:AlternateContent>
          <mc:Choice Requires="wps">
            <w:drawing>
              <wp:anchor distT="0" distB="0" distL="114300" distR="114300" simplePos="0" relativeHeight="251696128" behindDoc="0" locked="0" layoutInCell="1" allowOverlap="1" wp14:anchorId="68AE8EA7" wp14:editId="0BA38905">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4" name="Text Box 24"/>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8DFA0" w14:textId="4055CA0C" w:rsidR="00DD6E25" w:rsidRPr="00B20916" w:rsidRDefault="00DD6E25"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4</w:t>
                            </w:r>
                          </w:p>
                          <w:p w14:paraId="5AA7BC37" w14:textId="77777777" w:rsidR="00DD6E25" w:rsidRPr="00B20916" w:rsidRDefault="00DD6E25" w:rsidP="009A52AB">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8EA7" id="Text Box 24" o:spid="_x0000_s1046" type="#_x0000_t202" style="position:absolute;margin-left:514.7pt;margin-top:54.65pt;width:50.6pt;height:30.7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" filled="f" stroked="f">
                <v:textbox>
                  <w:txbxContent>
                    <w:p w14:paraId="04F8DFA0" w14:textId="4055CA0C" w:rsidR="00DD6E25" w:rsidRPr="00B20916" w:rsidRDefault="00DD6E25"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4</w:t>
                      </w:r>
                    </w:p>
                    <w:p w14:paraId="5AA7BC37" w14:textId="77777777" w:rsidR="00DD6E25" w:rsidRPr="00B20916" w:rsidRDefault="00DD6E25" w:rsidP="009A52AB">
                      <w:pPr>
                        <w:rPr>
                          <w:rFonts w:ascii="Georgia" w:hAnsi="Georgia" w:cs="Times New Roman Italic"/>
                          <w:color w:val="FFFFFF" w:themeColor="background1"/>
                          <w:sz w:val="22"/>
                          <w:szCs w:val="22"/>
                        </w:rPr>
                      </w:pPr>
                    </w:p>
                  </w:txbxContent>
                </v:textbox>
                <w10:wrap type="through" anchorx="page" anchory="page"/>
              </v:shape>
            </w:pict>
          </mc:Fallback>
        </mc:AlternateContent>
      </w:r>
      <w:r w:rsidR="009A52AB">
        <w:rPr>
          <w:noProof/>
        </w:rPr>
        <w:drawing>
          <wp:anchor distT="0" distB="0" distL="114300" distR="114300" simplePos="0" relativeHeight="251693056" behindDoc="1" locked="0" layoutInCell="1" allowOverlap="1" wp14:anchorId="1BCC2AF5" wp14:editId="0298BDF1">
            <wp:simplePos x="0" y="0"/>
            <wp:positionH relativeFrom="column">
              <wp:posOffset>-628650</wp:posOffset>
            </wp:positionH>
            <wp:positionV relativeFrom="paragraph">
              <wp:posOffset>-682806</wp:posOffset>
            </wp:positionV>
            <wp:extent cx="7200446" cy="2174098"/>
            <wp:effectExtent l="0" t="0" r="0" b="10795"/>
            <wp:wrapNone/>
            <wp:docPr id="6" name="Picture 6"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softHyphen/>
      </w:r>
      <w:r w:rsidR="00026F50">
        <w:softHyphen/>
      </w:r>
    </w:p>
    <w:p w14:paraId="04656AD2" w14:textId="77777777" w:rsidR="007725D2" w:rsidRDefault="007725D2">
      <w:pPr>
        <w:spacing w:after="0"/>
        <w:sectPr w:rsidR="007725D2" w:rsidSect="00FE68FC">
          <w:pgSz w:w="12240" w:h="15840"/>
          <w:pgMar w:top="1440" w:right="1440" w:bottom="1440" w:left="1440" w:header="720" w:footer="720" w:gutter="0"/>
          <w:cols w:space="720"/>
          <w:docGrid w:linePitch="360"/>
        </w:sectPr>
      </w:pPr>
    </w:p>
    <w:p w14:paraId="436DC634" w14:textId="77777777" w:rsidR="00DF242C" w:rsidRDefault="00B5703D" w:rsidP="00DF242C">
      <w:pPr>
        <w:spacing w:after="0"/>
      </w:pPr>
      <w:r>
        <w:rPr>
          <w:noProof/>
        </w:rPr>
        <mc:AlternateContent>
          <mc:Choice Requires="wps">
            <w:drawing>
              <wp:anchor distT="0" distB="0" distL="114300" distR="114300" simplePos="0" relativeHeight="251698176" behindDoc="0" locked="0" layoutInCell="1" allowOverlap="1" wp14:anchorId="38BB7E39" wp14:editId="028E7D3A">
                <wp:simplePos x="0" y="0"/>
                <wp:positionH relativeFrom="page">
                  <wp:posOffset>289560</wp:posOffset>
                </wp:positionH>
                <wp:positionV relativeFrom="page">
                  <wp:posOffset>1821972</wp:posOffset>
                </wp:positionV>
                <wp:extent cx="5015230" cy="769545"/>
                <wp:effectExtent l="0" t="0" r="0" b="0"/>
                <wp:wrapThrough wrapText="bothSides">
                  <wp:wrapPolygon edited="0">
                    <wp:start x="273" y="357"/>
                    <wp:lineTo x="273" y="20690"/>
                    <wp:lineTo x="21277" y="20690"/>
                    <wp:lineTo x="21277" y="357"/>
                    <wp:lineTo x="273" y="357"/>
                  </wp:wrapPolygon>
                </wp:wrapThrough>
                <wp:docPr id="28" name="Text Box 2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6804D7" w14:textId="755D32D6" w:rsidR="00DD6E25" w:rsidRPr="00393F72" w:rsidRDefault="00DD6E25"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7E39" id="Text Box 28" o:spid="_x0000_s1047" type="#_x0000_t202" style="position:absolute;margin-left:22.8pt;margin-top:143.45pt;width:394.9pt;height:60.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" filled="f" stroked="f">
                <v:textbox>
                  <w:txbxContent>
                    <w:p w14:paraId="5A6804D7" w14:textId="755D32D6" w:rsidR="00DD6E25" w:rsidRPr="00393F72" w:rsidRDefault="00DD6E25"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4</w:t>
                      </w:r>
                    </w:p>
                  </w:txbxContent>
                </v:textbox>
                <w10:wrap type="through" anchorx="page" anchory="page"/>
              </v:shape>
            </w:pict>
          </mc:Fallback>
        </mc:AlternateContent>
      </w:r>
      <w:r w:rsidR="00D5213D">
        <w:rPr>
          <w:noProof/>
        </w:rPr>
        <mc:AlternateContent>
          <mc:Choice Requires="wps">
            <w:drawing>
              <wp:anchor distT="0" distB="0" distL="114300" distR="114300" simplePos="0" relativeHeight="251801600" behindDoc="0" locked="0" layoutInCell="1" allowOverlap="1" wp14:anchorId="50DED98B" wp14:editId="1DB9EC8C">
                <wp:simplePos x="0" y="0"/>
                <wp:positionH relativeFrom="column">
                  <wp:posOffset>-624205</wp:posOffset>
                </wp:positionH>
                <wp:positionV relativeFrom="paragraph">
                  <wp:posOffset>1470660</wp:posOffset>
                </wp:positionV>
                <wp:extent cx="7152238" cy="722376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7152238" cy="7223760"/>
                        </a:xfrm>
                        <a:prstGeom prst="rect">
                          <a:avLst/>
                        </a:prstGeom>
                        <a:solidFill>
                          <a:schemeClr val="bg2"/>
                        </a:solidFill>
                        <a:ln w="6350">
                          <a:noFill/>
                        </a:ln>
                      </wps:spPr>
                      <wps:txbx>
                        <w:txbxContent>
                          <w:p w14:paraId="5DE3AC07" w14:textId="15C58BBB" w:rsidR="00DD6E25" w:rsidRPr="000951EC" w:rsidRDefault="00F47547" w:rsidP="00D5213D">
                            <w:pPr>
                              <w:contextualSpacing/>
                              <w:rPr>
                                <w:rFonts w:ascii="Georgia" w:hAnsi="Georgia"/>
                                <w:sz w:val="26"/>
                                <w:szCs w:val="26"/>
                              </w:rPr>
                            </w:pPr>
                            <w:hyperlink r:id="rId23" w:history="1">
                              <w:r w:rsidR="00DD6E25" w:rsidRPr="000951EC">
                                <w:rPr>
                                  <w:rStyle w:val="Hyperlink"/>
                                  <w:rFonts w:ascii="Georgia" w:hAnsi="Georgia"/>
                                  <w:sz w:val="26"/>
                                  <w:szCs w:val="26"/>
                                </w:rPr>
                                <w:t>HB 83,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Expungement Amendments</w:t>
                            </w:r>
                          </w:p>
                          <w:p w14:paraId="568E448C" w14:textId="4ED67243" w:rsidR="00DD6E25" w:rsidRPr="000951EC" w:rsidRDefault="00F47547" w:rsidP="00D5213D">
                            <w:pPr>
                              <w:contextualSpacing/>
                              <w:rPr>
                                <w:rFonts w:ascii="Georgia" w:hAnsi="Georgia"/>
                                <w:sz w:val="26"/>
                                <w:szCs w:val="26"/>
                              </w:rPr>
                            </w:pPr>
                            <w:hyperlink r:id="rId24" w:history="1">
                              <w:r w:rsidR="00DD6E25" w:rsidRPr="000951EC">
                                <w:rPr>
                                  <w:rStyle w:val="Hyperlink"/>
                                  <w:rFonts w:ascii="Georgia" w:hAnsi="Georgia"/>
                                  <w:sz w:val="26"/>
                                  <w:szCs w:val="26"/>
                                </w:rPr>
                                <w:t>HB 142,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Criminal Proceeding Amendments</w:t>
                            </w:r>
                          </w:p>
                          <w:p w14:paraId="13EA499C" w14:textId="1765612B" w:rsidR="00DD6E25" w:rsidRPr="000951EC" w:rsidRDefault="00F47547" w:rsidP="00D5213D">
                            <w:pPr>
                              <w:contextualSpacing/>
                              <w:rPr>
                                <w:rFonts w:ascii="Georgia" w:hAnsi="Georgia"/>
                                <w:sz w:val="26"/>
                                <w:szCs w:val="26"/>
                              </w:rPr>
                            </w:pPr>
                            <w:hyperlink r:id="rId25" w:history="1">
                              <w:r w:rsidR="00DD6E25" w:rsidRPr="000951EC">
                                <w:rPr>
                                  <w:rStyle w:val="Hyperlink"/>
                                  <w:rFonts w:ascii="Georgia" w:hAnsi="Georgia"/>
                                  <w:sz w:val="26"/>
                                  <w:szCs w:val="26"/>
                                </w:rPr>
                                <w:t>HB 159, 2</w:t>
                              </w:r>
                              <w:r w:rsidR="00DD6E25" w:rsidRPr="000951EC">
                                <w:rPr>
                                  <w:rStyle w:val="Hyperlink"/>
                                  <w:rFonts w:ascii="Georgia" w:hAnsi="Georgia"/>
                                  <w:sz w:val="26"/>
                                  <w:szCs w:val="26"/>
                                  <w:vertAlign w:val="superscript"/>
                                </w:rPr>
                                <w:t>nd</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Insurance Coverage Revisions</w:t>
                            </w:r>
                          </w:p>
                          <w:p w14:paraId="274D6E76" w14:textId="6186D295" w:rsidR="00DD6E25" w:rsidRPr="000951EC" w:rsidRDefault="00F47547" w:rsidP="00D5213D">
                            <w:pPr>
                              <w:contextualSpacing/>
                              <w:rPr>
                                <w:rFonts w:ascii="Georgia" w:hAnsi="Georgia"/>
                                <w:sz w:val="26"/>
                                <w:szCs w:val="26"/>
                              </w:rPr>
                            </w:pPr>
                            <w:hyperlink r:id="rId26" w:history="1">
                              <w:r w:rsidR="00DD6E25" w:rsidRPr="000951EC">
                                <w:rPr>
                                  <w:rStyle w:val="Hyperlink"/>
                                  <w:rFonts w:ascii="Georgia" w:hAnsi="Georgia"/>
                                  <w:sz w:val="26"/>
                                  <w:szCs w:val="26"/>
                                </w:rPr>
                                <w:t>HB 169</w:t>
                              </w:r>
                            </w:hyperlink>
                            <w:r w:rsidR="00DD6E25" w:rsidRPr="000951EC">
                              <w:rPr>
                                <w:rFonts w:ascii="Georgia" w:hAnsi="Georgia"/>
                                <w:sz w:val="26"/>
                                <w:szCs w:val="26"/>
                              </w:rPr>
                              <w:t xml:space="preserve"> Exemptions Amendments</w:t>
                            </w:r>
                          </w:p>
                          <w:p w14:paraId="0C49872F" w14:textId="7F60D0A8" w:rsidR="00DD6E25" w:rsidRPr="000951EC" w:rsidRDefault="00F47547" w:rsidP="00D5213D">
                            <w:pPr>
                              <w:contextualSpacing/>
                              <w:rPr>
                                <w:rFonts w:ascii="Georgia" w:hAnsi="Georgia"/>
                                <w:sz w:val="26"/>
                                <w:szCs w:val="26"/>
                              </w:rPr>
                            </w:pPr>
                            <w:hyperlink r:id="rId27" w:history="1">
                              <w:r w:rsidR="00DD6E25" w:rsidRPr="000951EC">
                                <w:rPr>
                                  <w:rStyle w:val="Hyperlink"/>
                                  <w:rFonts w:ascii="Georgia" w:hAnsi="Georgia"/>
                                  <w:sz w:val="26"/>
                                  <w:szCs w:val="26"/>
                                </w:rPr>
                                <w:t>HB 179</w:t>
                              </w:r>
                            </w:hyperlink>
                            <w:r w:rsidR="00DD6E25" w:rsidRPr="000951EC">
                              <w:rPr>
                                <w:rFonts w:ascii="Georgia" w:hAnsi="Georgia"/>
                                <w:sz w:val="26"/>
                                <w:szCs w:val="26"/>
                              </w:rPr>
                              <w:t xml:space="preserve"> Recycling Market Development Zone Tax Credit Amendments</w:t>
                            </w:r>
                          </w:p>
                          <w:p w14:paraId="4031B524" w14:textId="6437481E" w:rsidR="00DD6E25" w:rsidRPr="000951EC" w:rsidRDefault="00F47547" w:rsidP="00D5213D">
                            <w:pPr>
                              <w:contextualSpacing/>
                              <w:rPr>
                                <w:rFonts w:ascii="Georgia" w:hAnsi="Georgia"/>
                                <w:sz w:val="26"/>
                                <w:szCs w:val="26"/>
                              </w:rPr>
                            </w:pPr>
                            <w:hyperlink r:id="rId28" w:history="1">
                              <w:r w:rsidR="00DD6E25" w:rsidRPr="000951EC">
                                <w:rPr>
                                  <w:rStyle w:val="Hyperlink"/>
                                  <w:rFonts w:ascii="Georgia" w:hAnsi="Georgia"/>
                                  <w:sz w:val="26"/>
                                  <w:szCs w:val="26"/>
                                </w:rPr>
                                <w:t>HB 200</w:t>
                              </w:r>
                            </w:hyperlink>
                            <w:r w:rsidR="00DD6E25" w:rsidRPr="000951EC">
                              <w:rPr>
                                <w:rFonts w:ascii="Georgia" w:hAnsi="Georgia"/>
                                <w:sz w:val="26"/>
                                <w:szCs w:val="26"/>
                              </w:rPr>
                              <w:t xml:space="preserve"> Addition to Income Revisions</w:t>
                            </w:r>
                          </w:p>
                          <w:p w14:paraId="37D68529" w14:textId="35EB0692" w:rsidR="00DD6E25" w:rsidRPr="000951EC" w:rsidRDefault="00F47547" w:rsidP="00D5213D">
                            <w:pPr>
                              <w:contextualSpacing/>
                              <w:rPr>
                                <w:rFonts w:ascii="Georgia" w:hAnsi="Georgia"/>
                                <w:sz w:val="26"/>
                                <w:szCs w:val="26"/>
                              </w:rPr>
                            </w:pPr>
                            <w:hyperlink r:id="rId29" w:history="1">
                              <w:r w:rsidR="00DD6E25" w:rsidRPr="000951EC">
                                <w:rPr>
                                  <w:rStyle w:val="Hyperlink"/>
                                  <w:rFonts w:ascii="Georgia" w:hAnsi="Georgia"/>
                                  <w:sz w:val="26"/>
                                  <w:szCs w:val="26"/>
                                </w:rPr>
                                <w:t>HB 134</w:t>
                              </w:r>
                            </w:hyperlink>
                            <w:r w:rsidR="00DD6E25" w:rsidRPr="000951EC">
                              <w:rPr>
                                <w:rFonts w:ascii="Georgia" w:hAnsi="Georgia"/>
                                <w:sz w:val="26"/>
                                <w:szCs w:val="26"/>
                              </w:rPr>
                              <w:t xml:space="preserve"> Raw Milk Products Amendments</w:t>
                            </w:r>
                          </w:p>
                          <w:p w14:paraId="1467E908" w14:textId="2E161194" w:rsidR="00DD6E25" w:rsidRPr="000951EC" w:rsidRDefault="00F47547" w:rsidP="00D5213D">
                            <w:pPr>
                              <w:contextualSpacing/>
                              <w:rPr>
                                <w:rFonts w:ascii="Georgia" w:hAnsi="Georgia"/>
                                <w:sz w:val="26"/>
                                <w:szCs w:val="26"/>
                              </w:rPr>
                            </w:pPr>
                            <w:hyperlink r:id="rId30" w:history="1">
                              <w:r w:rsidR="00DD6E25" w:rsidRPr="000951EC">
                                <w:rPr>
                                  <w:rStyle w:val="Hyperlink"/>
                                  <w:rFonts w:ascii="Georgia" w:hAnsi="Georgia"/>
                                  <w:sz w:val="26"/>
                                  <w:szCs w:val="26"/>
                                </w:rPr>
                                <w:t>HB 228</w:t>
                              </w:r>
                            </w:hyperlink>
                            <w:r w:rsidR="00DD6E25" w:rsidRPr="000951EC">
                              <w:rPr>
                                <w:rFonts w:ascii="Georgia" w:hAnsi="Georgia"/>
                                <w:sz w:val="26"/>
                                <w:szCs w:val="26"/>
                              </w:rPr>
                              <w:t xml:space="preserve"> Livestock Predators Removal Amendments</w:t>
                            </w:r>
                          </w:p>
                          <w:p w14:paraId="1FAD39A1" w14:textId="08D4EF54" w:rsidR="00DD6E25" w:rsidRPr="000951EC" w:rsidRDefault="00F47547" w:rsidP="00D5213D">
                            <w:pPr>
                              <w:contextualSpacing/>
                              <w:rPr>
                                <w:rFonts w:ascii="Georgia" w:hAnsi="Georgia"/>
                                <w:sz w:val="26"/>
                                <w:szCs w:val="26"/>
                              </w:rPr>
                            </w:pPr>
                            <w:hyperlink r:id="rId31" w:history="1">
                              <w:r w:rsidR="00DD6E25" w:rsidRPr="000951EC">
                                <w:rPr>
                                  <w:rStyle w:val="Hyperlink"/>
                                  <w:rFonts w:ascii="Georgia" w:hAnsi="Georgia"/>
                                  <w:sz w:val="26"/>
                                  <w:szCs w:val="26"/>
                                </w:rPr>
                                <w:t>HB 67,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Local Education Agency Financial Information Systems</w:t>
                            </w:r>
                          </w:p>
                          <w:p w14:paraId="6BEE0D1B" w14:textId="292E1530" w:rsidR="00DD6E25" w:rsidRPr="000951EC" w:rsidRDefault="00F47547" w:rsidP="00D5213D">
                            <w:pPr>
                              <w:contextualSpacing/>
                              <w:rPr>
                                <w:rFonts w:ascii="Georgia" w:hAnsi="Georgia"/>
                                <w:sz w:val="26"/>
                                <w:szCs w:val="26"/>
                              </w:rPr>
                            </w:pPr>
                            <w:hyperlink r:id="rId32" w:history="1">
                              <w:r w:rsidR="00DD6E25" w:rsidRPr="000951EC">
                                <w:rPr>
                                  <w:rStyle w:val="Hyperlink"/>
                                  <w:rFonts w:ascii="Georgia" w:hAnsi="Georgia"/>
                                  <w:sz w:val="26"/>
                                  <w:szCs w:val="26"/>
                                </w:rPr>
                                <w:t>HB 68,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Apprenticeship and Work-based Learning Amendments</w:t>
                            </w:r>
                          </w:p>
                          <w:p w14:paraId="67EF9B0A" w14:textId="5B9534B2" w:rsidR="00DD6E25" w:rsidRPr="000951EC" w:rsidRDefault="00F47547" w:rsidP="00D5213D">
                            <w:pPr>
                              <w:contextualSpacing/>
                              <w:rPr>
                                <w:rFonts w:ascii="Georgia" w:hAnsi="Georgia"/>
                                <w:sz w:val="26"/>
                                <w:szCs w:val="26"/>
                              </w:rPr>
                            </w:pPr>
                            <w:hyperlink r:id="rId33" w:history="1">
                              <w:r w:rsidR="00DD6E25" w:rsidRPr="000951EC">
                                <w:rPr>
                                  <w:rStyle w:val="Hyperlink"/>
                                  <w:rFonts w:ascii="Georgia" w:hAnsi="Georgia"/>
                                  <w:sz w:val="26"/>
                                  <w:szCs w:val="26"/>
                                </w:rPr>
                                <w:t>HB 205</w:t>
                              </w:r>
                            </w:hyperlink>
                            <w:r w:rsidR="00DD6E25" w:rsidRPr="000951EC">
                              <w:rPr>
                                <w:rFonts w:ascii="Georgia" w:hAnsi="Georgia"/>
                                <w:sz w:val="26"/>
                                <w:szCs w:val="26"/>
                              </w:rPr>
                              <w:t xml:space="preserve"> Students with Disabilities Amendments</w:t>
                            </w:r>
                          </w:p>
                          <w:p w14:paraId="06137825" w14:textId="21D14181" w:rsidR="00DD6E25" w:rsidRPr="000951EC" w:rsidRDefault="00F47547" w:rsidP="00D5213D">
                            <w:pPr>
                              <w:contextualSpacing/>
                              <w:rPr>
                                <w:rFonts w:ascii="Georgia" w:hAnsi="Georgia"/>
                                <w:sz w:val="26"/>
                                <w:szCs w:val="26"/>
                              </w:rPr>
                            </w:pPr>
                            <w:hyperlink r:id="rId34" w:history="1">
                              <w:r w:rsidR="00DD6E25" w:rsidRPr="000951EC">
                                <w:rPr>
                                  <w:rStyle w:val="Hyperlink"/>
                                  <w:rFonts w:ascii="Georgia" w:hAnsi="Georgia"/>
                                  <w:sz w:val="26"/>
                                  <w:szCs w:val="26"/>
                                </w:rPr>
                                <w:t>HB 222,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Start Smart Utah Breakfast Program </w:t>
                            </w:r>
                          </w:p>
                          <w:p w14:paraId="73CABBAA" w14:textId="0BA600C6" w:rsidR="00DD6E25" w:rsidRPr="000951EC" w:rsidRDefault="00F47547" w:rsidP="00D5213D">
                            <w:pPr>
                              <w:contextualSpacing/>
                              <w:rPr>
                                <w:rFonts w:ascii="Georgia" w:hAnsi="Georgia"/>
                                <w:sz w:val="26"/>
                                <w:szCs w:val="26"/>
                              </w:rPr>
                            </w:pPr>
                            <w:hyperlink r:id="rId35" w:history="1">
                              <w:r w:rsidR="00DD6E25" w:rsidRPr="000951EC">
                                <w:rPr>
                                  <w:rStyle w:val="Hyperlink"/>
                                  <w:rFonts w:ascii="Georgia" w:hAnsi="Georgia"/>
                                  <w:sz w:val="26"/>
                                  <w:szCs w:val="26"/>
                                </w:rPr>
                                <w:t>HB 214,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Insurance Coverage Modifications</w:t>
                            </w:r>
                          </w:p>
                          <w:p w14:paraId="7A786938" w14:textId="0368BC73" w:rsidR="00DD6E25" w:rsidRPr="000951EC" w:rsidRDefault="00F47547" w:rsidP="00D5213D">
                            <w:pPr>
                              <w:contextualSpacing/>
                              <w:rPr>
                                <w:rFonts w:ascii="Georgia" w:hAnsi="Georgia"/>
                                <w:sz w:val="26"/>
                                <w:szCs w:val="26"/>
                              </w:rPr>
                            </w:pPr>
                            <w:hyperlink r:id="rId36" w:history="1">
                              <w:r w:rsidR="00DD6E25" w:rsidRPr="000951EC">
                                <w:rPr>
                                  <w:rStyle w:val="Hyperlink"/>
                                  <w:rFonts w:ascii="Georgia" w:hAnsi="Georgia"/>
                                  <w:sz w:val="26"/>
                                  <w:szCs w:val="26"/>
                                </w:rPr>
                                <w:t>HB 162</w:t>
                              </w:r>
                            </w:hyperlink>
                            <w:r w:rsidR="00DD6E25" w:rsidRPr="000951EC">
                              <w:rPr>
                                <w:rFonts w:ascii="Georgia" w:hAnsi="Georgia"/>
                                <w:sz w:val="26"/>
                                <w:szCs w:val="26"/>
                              </w:rPr>
                              <w:t xml:space="preserve"> Securities Amendments</w:t>
                            </w:r>
                          </w:p>
                          <w:p w14:paraId="64122F56" w14:textId="54E41EE3" w:rsidR="00DD6E25" w:rsidRPr="000951EC" w:rsidRDefault="00F47547" w:rsidP="00D5213D">
                            <w:pPr>
                              <w:contextualSpacing/>
                              <w:rPr>
                                <w:rFonts w:ascii="Georgia" w:hAnsi="Georgia"/>
                                <w:sz w:val="26"/>
                                <w:szCs w:val="26"/>
                              </w:rPr>
                            </w:pPr>
                            <w:hyperlink r:id="rId37" w:history="1">
                              <w:r w:rsidR="00DD6E25" w:rsidRPr="000951EC">
                                <w:rPr>
                                  <w:rStyle w:val="Hyperlink"/>
                                  <w:rFonts w:ascii="Georgia" w:hAnsi="Georgia"/>
                                  <w:sz w:val="26"/>
                                  <w:szCs w:val="26"/>
                                </w:rPr>
                                <w:t>HB 244,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Fetal Exposure Reporting and Treatment Amendments</w:t>
                            </w:r>
                          </w:p>
                          <w:p w14:paraId="4E81DBAE" w14:textId="2DFC6774" w:rsidR="00DD6E25" w:rsidRPr="000951EC" w:rsidRDefault="00F47547" w:rsidP="00D5213D">
                            <w:pPr>
                              <w:contextualSpacing/>
                              <w:rPr>
                                <w:rFonts w:ascii="Georgia" w:hAnsi="Georgia"/>
                                <w:sz w:val="26"/>
                                <w:szCs w:val="26"/>
                              </w:rPr>
                            </w:pPr>
                            <w:hyperlink r:id="rId38" w:history="1">
                              <w:r w:rsidR="00DD6E25" w:rsidRPr="000951EC">
                                <w:rPr>
                                  <w:rStyle w:val="Hyperlink"/>
                                  <w:rFonts w:ascii="Georgia" w:hAnsi="Georgia"/>
                                  <w:sz w:val="26"/>
                                  <w:szCs w:val="26"/>
                                </w:rPr>
                                <w:t>HB 243,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Warning Labels Amendments </w:t>
                            </w:r>
                          </w:p>
                          <w:p w14:paraId="4719A3AF" w14:textId="2CF93DAE" w:rsidR="00DD6E25" w:rsidRPr="000951EC" w:rsidRDefault="00F47547" w:rsidP="00D5213D">
                            <w:pPr>
                              <w:contextualSpacing/>
                              <w:rPr>
                                <w:rFonts w:ascii="Georgia" w:hAnsi="Georgia"/>
                                <w:sz w:val="26"/>
                                <w:szCs w:val="26"/>
                              </w:rPr>
                            </w:pPr>
                            <w:hyperlink r:id="rId39" w:history="1">
                              <w:r w:rsidR="00DD6E25" w:rsidRPr="000951EC">
                                <w:rPr>
                                  <w:rStyle w:val="Hyperlink"/>
                                  <w:rFonts w:ascii="Georgia" w:hAnsi="Georgia"/>
                                  <w:sz w:val="26"/>
                                  <w:szCs w:val="26"/>
                                </w:rPr>
                                <w:t>HB 105</w:t>
                              </w:r>
                            </w:hyperlink>
                            <w:r w:rsidR="00DD6E25" w:rsidRPr="000951EC">
                              <w:rPr>
                                <w:rFonts w:ascii="Georgia" w:hAnsi="Georgia"/>
                                <w:sz w:val="26"/>
                                <w:szCs w:val="26"/>
                              </w:rPr>
                              <w:t xml:space="preserve"> Water Facilities Amendments</w:t>
                            </w:r>
                          </w:p>
                          <w:p w14:paraId="70C014B3" w14:textId="12A8B088" w:rsidR="00DD6E25" w:rsidRPr="000951EC" w:rsidRDefault="00F47547" w:rsidP="00D5213D">
                            <w:pPr>
                              <w:contextualSpacing/>
                              <w:rPr>
                                <w:rFonts w:ascii="Georgia" w:hAnsi="Georgia"/>
                                <w:sz w:val="26"/>
                                <w:szCs w:val="26"/>
                              </w:rPr>
                            </w:pPr>
                            <w:hyperlink r:id="rId40" w:history="1">
                              <w:r w:rsidR="00DD6E25" w:rsidRPr="000951EC">
                                <w:rPr>
                                  <w:rStyle w:val="Hyperlink"/>
                                  <w:rFonts w:ascii="Georgia" w:hAnsi="Georgia"/>
                                  <w:sz w:val="26"/>
                                  <w:szCs w:val="26"/>
                                </w:rPr>
                                <w:t>HB 197,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Fishing and Hunting Restrictions for Nonpayment of Child Support</w:t>
                            </w:r>
                          </w:p>
                          <w:p w14:paraId="6C890FF8" w14:textId="379A7D8C" w:rsidR="00DD6E25" w:rsidRPr="000951EC" w:rsidRDefault="00F47547" w:rsidP="00D5213D">
                            <w:pPr>
                              <w:contextualSpacing/>
                              <w:rPr>
                                <w:rFonts w:ascii="Georgia" w:hAnsi="Georgia"/>
                                <w:sz w:val="26"/>
                                <w:szCs w:val="26"/>
                              </w:rPr>
                            </w:pPr>
                            <w:hyperlink r:id="rId41" w:history="1">
                              <w:r w:rsidR="00DD6E25" w:rsidRPr="000951EC">
                                <w:rPr>
                                  <w:rStyle w:val="Hyperlink"/>
                                  <w:rFonts w:ascii="Georgia" w:hAnsi="Georgia"/>
                                  <w:sz w:val="26"/>
                                  <w:szCs w:val="26"/>
                                </w:rPr>
                                <w:t>HB 116, 2</w:t>
                              </w:r>
                              <w:r w:rsidR="00DD6E25" w:rsidRPr="000951EC">
                                <w:rPr>
                                  <w:rStyle w:val="Hyperlink"/>
                                  <w:rFonts w:ascii="Georgia" w:hAnsi="Georgia"/>
                                  <w:sz w:val="26"/>
                                  <w:szCs w:val="26"/>
                                  <w:vertAlign w:val="superscript"/>
                                </w:rPr>
                                <w:t>nd</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Murdered and Missing Indigenous Women, Girls, and LGBTQ+ Task Force</w:t>
                            </w:r>
                          </w:p>
                          <w:p w14:paraId="3CCF2725" w14:textId="3AA582B8" w:rsidR="00DD6E25" w:rsidRPr="000951EC" w:rsidRDefault="00F47547" w:rsidP="00D5213D">
                            <w:pPr>
                              <w:contextualSpacing/>
                              <w:rPr>
                                <w:rFonts w:ascii="Georgia" w:hAnsi="Georgia"/>
                                <w:sz w:val="26"/>
                                <w:szCs w:val="26"/>
                              </w:rPr>
                            </w:pPr>
                            <w:hyperlink r:id="rId42" w:history="1">
                              <w:r w:rsidR="00DD6E25" w:rsidRPr="000951EC">
                                <w:rPr>
                                  <w:rStyle w:val="Hyperlink"/>
                                  <w:rFonts w:ascii="Georgia" w:hAnsi="Georgia"/>
                                  <w:sz w:val="26"/>
                                  <w:szCs w:val="26"/>
                                </w:rPr>
                                <w:t>HB 213,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Consent Language Amendments </w:t>
                            </w:r>
                          </w:p>
                          <w:p w14:paraId="7A94B13F" w14:textId="1CE4D82C" w:rsidR="00DD6E25" w:rsidRPr="000951EC" w:rsidRDefault="00F47547" w:rsidP="00D5213D">
                            <w:pPr>
                              <w:contextualSpacing/>
                              <w:rPr>
                                <w:rFonts w:ascii="Georgia" w:hAnsi="Georgia"/>
                                <w:sz w:val="26"/>
                                <w:szCs w:val="26"/>
                              </w:rPr>
                            </w:pPr>
                            <w:hyperlink r:id="rId43" w:history="1">
                              <w:r w:rsidR="00DD6E25" w:rsidRPr="000951EC">
                                <w:rPr>
                                  <w:rStyle w:val="Hyperlink"/>
                                  <w:rFonts w:ascii="Georgia" w:hAnsi="Georgia"/>
                                  <w:sz w:val="26"/>
                                  <w:szCs w:val="26"/>
                                </w:rPr>
                                <w:t>HB 127</w:t>
                              </w:r>
                            </w:hyperlink>
                            <w:r w:rsidR="00DD6E25" w:rsidRPr="000951EC">
                              <w:rPr>
                                <w:rFonts w:ascii="Georgia" w:hAnsi="Georgia"/>
                                <w:sz w:val="26"/>
                                <w:szCs w:val="26"/>
                              </w:rPr>
                              <w:t xml:space="preserve"> Motorcycle Right-of-way Amendments</w:t>
                            </w:r>
                          </w:p>
                          <w:p w14:paraId="1245D91E" w14:textId="57A45E8E" w:rsidR="00DD6E25" w:rsidRPr="000951EC" w:rsidRDefault="00F47547" w:rsidP="00D5213D">
                            <w:pPr>
                              <w:contextualSpacing/>
                              <w:rPr>
                                <w:rFonts w:ascii="Georgia" w:hAnsi="Georgia"/>
                                <w:sz w:val="26"/>
                                <w:szCs w:val="26"/>
                              </w:rPr>
                            </w:pPr>
                            <w:hyperlink r:id="rId44" w:history="1">
                              <w:r w:rsidR="00DD6E25" w:rsidRPr="000951EC">
                                <w:rPr>
                                  <w:rStyle w:val="Hyperlink"/>
                                  <w:rFonts w:ascii="Georgia" w:hAnsi="Georgia"/>
                                  <w:sz w:val="26"/>
                                  <w:szCs w:val="26"/>
                                </w:rPr>
                                <w:t>HB 183, 2</w:t>
                              </w:r>
                              <w:r w:rsidR="00DD6E25" w:rsidRPr="000951EC">
                                <w:rPr>
                                  <w:rStyle w:val="Hyperlink"/>
                                  <w:rFonts w:ascii="Georgia" w:hAnsi="Georgia"/>
                                  <w:sz w:val="26"/>
                                  <w:szCs w:val="26"/>
                                  <w:vertAlign w:val="superscript"/>
                                </w:rPr>
                                <w:t>nd</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Driver License Record Amendments</w:t>
                            </w:r>
                          </w:p>
                          <w:p w14:paraId="57CC4B78" w14:textId="1B10D8D7" w:rsidR="00DD6E25" w:rsidRPr="000951EC" w:rsidRDefault="00F47547" w:rsidP="00D5213D">
                            <w:pPr>
                              <w:contextualSpacing/>
                              <w:rPr>
                                <w:rFonts w:ascii="Georgia" w:hAnsi="Georgia"/>
                                <w:sz w:val="26"/>
                                <w:szCs w:val="26"/>
                              </w:rPr>
                            </w:pPr>
                            <w:hyperlink r:id="rId45" w:history="1">
                              <w:r w:rsidR="00DD6E25" w:rsidRPr="000951EC">
                                <w:rPr>
                                  <w:rStyle w:val="Hyperlink"/>
                                  <w:rFonts w:ascii="Georgia" w:hAnsi="Georgia"/>
                                  <w:sz w:val="26"/>
                                  <w:szCs w:val="26"/>
                                </w:rPr>
                                <w:t>SB 72</w:t>
                              </w:r>
                            </w:hyperlink>
                            <w:r w:rsidR="00DD6E25" w:rsidRPr="000951EC">
                              <w:rPr>
                                <w:rFonts w:ascii="Georgia" w:hAnsi="Georgia"/>
                                <w:sz w:val="26"/>
                                <w:szCs w:val="26"/>
                              </w:rPr>
                              <w:t xml:space="preserve"> Revisor’s Technical Corrections to Utah Code </w:t>
                            </w:r>
                          </w:p>
                          <w:p w14:paraId="705B80A7" w14:textId="619A3730" w:rsidR="00DD6E25" w:rsidRPr="000951EC" w:rsidRDefault="00F47547" w:rsidP="00D5213D">
                            <w:pPr>
                              <w:contextualSpacing/>
                              <w:rPr>
                                <w:rFonts w:ascii="Georgia" w:hAnsi="Georgia"/>
                                <w:sz w:val="26"/>
                                <w:szCs w:val="26"/>
                              </w:rPr>
                            </w:pPr>
                            <w:hyperlink r:id="rId46" w:history="1">
                              <w:r w:rsidR="00DD6E25" w:rsidRPr="000951EC">
                                <w:rPr>
                                  <w:rStyle w:val="Hyperlink"/>
                                  <w:rFonts w:ascii="Georgia" w:hAnsi="Georgia"/>
                                  <w:sz w:val="26"/>
                                  <w:szCs w:val="26"/>
                                </w:rPr>
                                <w:t>HB 60</w:t>
                              </w:r>
                            </w:hyperlink>
                            <w:r w:rsidR="00DD6E25" w:rsidRPr="000951EC">
                              <w:rPr>
                                <w:rFonts w:ascii="Georgia" w:hAnsi="Georgia"/>
                                <w:sz w:val="26"/>
                                <w:szCs w:val="26"/>
                              </w:rPr>
                              <w:t xml:space="preserve"> Corporate Income Tax Credit Amendments </w:t>
                            </w:r>
                          </w:p>
                          <w:p w14:paraId="74441FE6" w14:textId="414AADDB" w:rsidR="00DD6E25" w:rsidRPr="000951EC" w:rsidRDefault="00F47547" w:rsidP="00D5213D">
                            <w:pPr>
                              <w:contextualSpacing/>
                              <w:rPr>
                                <w:rFonts w:ascii="Georgia" w:hAnsi="Georgia"/>
                                <w:sz w:val="26"/>
                                <w:szCs w:val="26"/>
                              </w:rPr>
                            </w:pPr>
                            <w:hyperlink r:id="rId47" w:history="1">
                              <w:r w:rsidR="00DD6E25" w:rsidRPr="000951EC">
                                <w:rPr>
                                  <w:rStyle w:val="Hyperlink"/>
                                  <w:rFonts w:ascii="Georgia" w:hAnsi="Georgia"/>
                                  <w:sz w:val="26"/>
                                  <w:szCs w:val="26"/>
                                </w:rPr>
                                <w:t>HB 33,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Abuse, Neglect, and Dependency Proceedings Amendments </w:t>
                            </w:r>
                          </w:p>
                          <w:p w14:paraId="68FC8D3D" w14:textId="6B45EDD1" w:rsidR="00DD6E25" w:rsidRPr="000951EC" w:rsidRDefault="00F47547" w:rsidP="00D5213D">
                            <w:pPr>
                              <w:contextualSpacing/>
                              <w:rPr>
                                <w:rFonts w:ascii="Georgia" w:hAnsi="Georgia"/>
                                <w:sz w:val="26"/>
                                <w:szCs w:val="26"/>
                              </w:rPr>
                            </w:pPr>
                            <w:hyperlink r:id="rId48" w:history="1">
                              <w:r w:rsidR="00DD6E25" w:rsidRPr="000951EC">
                                <w:rPr>
                                  <w:rStyle w:val="Hyperlink"/>
                                  <w:rFonts w:ascii="Georgia" w:hAnsi="Georgia"/>
                                  <w:sz w:val="26"/>
                                  <w:szCs w:val="26"/>
                                </w:rPr>
                                <w:t>HB 64, 2</w:t>
                              </w:r>
                              <w:r w:rsidR="00DD6E25" w:rsidRPr="000951EC">
                                <w:rPr>
                                  <w:rStyle w:val="Hyperlink"/>
                                  <w:rFonts w:ascii="Georgia" w:hAnsi="Georgia"/>
                                  <w:sz w:val="26"/>
                                  <w:szCs w:val="26"/>
                                  <w:vertAlign w:val="superscript"/>
                                </w:rPr>
                                <w:t>nd</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Custody and Visitation Rights Amendments </w:t>
                            </w:r>
                          </w:p>
                          <w:p w14:paraId="74C156F9" w14:textId="66A2B50A" w:rsidR="00DD6E25" w:rsidRPr="000951EC" w:rsidRDefault="00F47547" w:rsidP="00D5213D">
                            <w:pPr>
                              <w:contextualSpacing/>
                              <w:rPr>
                                <w:rFonts w:ascii="Georgia" w:hAnsi="Georgia"/>
                                <w:sz w:val="26"/>
                                <w:szCs w:val="26"/>
                              </w:rPr>
                            </w:pPr>
                            <w:hyperlink r:id="rId49" w:history="1">
                              <w:r w:rsidR="00DD6E25" w:rsidRPr="000951EC">
                                <w:rPr>
                                  <w:rStyle w:val="Hyperlink"/>
                                  <w:rFonts w:ascii="Georgia" w:hAnsi="Georgia"/>
                                  <w:sz w:val="26"/>
                                  <w:szCs w:val="26"/>
                                </w:rPr>
                                <w:t>HB 292</w:t>
                              </w:r>
                            </w:hyperlink>
                            <w:r w:rsidR="00DD6E25" w:rsidRPr="000951EC">
                              <w:rPr>
                                <w:rFonts w:ascii="Georgia" w:hAnsi="Georgia"/>
                                <w:sz w:val="26"/>
                                <w:szCs w:val="26"/>
                              </w:rPr>
                              <w:t xml:space="preserve"> Internet Voting Study </w:t>
                            </w:r>
                          </w:p>
                          <w:p w14:paraId="0B082E42" w14:textId="0FDABCDC" w:rsidR="00DD6E25" w:rsidRDefault="00F47547" w:rsidP="00D5213D">
                            <w:pPr>
                              <w:contextualSpacing/>
                              <w:rPr>
                                <w:rFonts w:ascii="Georgia" w:hAnsi="Georgia"/>
                                <w:sz w:val="26"/>
                                <w:szCs w:val="26"/>
                              </w:rPr>
                            </w:pPr>
                            <w:hyperlink r:id="rId50" w:history="1">
                              <w:r w:rsidR="00DD6E25" w:rsidRPr="000951EC">
                                <w:rPr>
                                  <w:rStyle w:val="Hyperlink"/>
                                  <w:rFonts w:ascii="Georgia" w:hAnsi="Georgia"/>
                                  <w:sz w:val="26"/>
                                  <w:szCs w:val="26"/>
                                </w:rPr>
                                <w:t>SB 72</w:t>
                              </w:r>
                            </w:hyperlink>
                            <w:r w:rsidR="00DD6E25" w:rsidRPr="000951EC">
                              <w:rPr>
                                <w:rFonts w:ascii="Georgia" w:hAnsi="Georgia"/>
                                <w:sz w:val="26"/>
                                <w:szCs w:val="26"/>
                              </w:rPr>
                              <w:t xml:space="preserve"> Revisor’s Technical Corrections to Utah Code</w:t>
                            </w:r>
                          </w:p>
                          <w:p w14:paraId="75C713EA" w14:textId="77777777" w:rsidR="00315544" w:rsidRPr="000951EC" w:rsidRDefault="00F47547" w:rsidP="00315544">
                            <w:pPr>
                              <w:contextualSpacing/>
                              <w:rPr>
                                <w:rFonts w:ascii="Georgia" w:hAnsi="Georgia"/>
                                <w:sz w:val="26"/>
                                <w:szCs w:val="26"/>
                              </w:rPr>
                            </w:pPr>
                            <w:hyperlink r:id="rId51" w:history="1">
                              <w:r w:rsidR="00315544" w:rsidRPr="000951EC">
                                <w:rPr>
                                  <w:rStyle w:val="Hyperlink"/>
                                  <w:rFonts w:ascii="Georgia" w:hAnsi="Georgia"/>
                                  <w:sz w:val="26"/>
                                  <w:szCs w:val="26"/>
                                </w:rPr>
                                <w:t>SJR 7, 2</w:t>
                              </w:r>
                              <w:r w:rsidR="00315544" w:rsidRPr="000951EC">
                                <w:rPr>
                                  <w:rStyle w:val="Hyperlink"/>
                                  <w:rFonts w:ascii="Georgia" w:hAnsi="Georgia"/>
                                  <w:sz w:val="26"/>
                                  <w:szCs w:val="26"/>
                                  <w:vertAlign w:val="superscript"/>
                                </w:rPr>
                                <w:t>nd</w:t>
                              </w:r>
                              <w:r w:rsidR="00315544" w:rsidRPr="000951EC">
                                <w:rPr>
                                  <w:rStyle w:val="Hyperlink"/>
                                  <w:rFonts w:ascii="Georgia" w:hAnsi="Georgia"/>
                                  <w:sz w:val="26"/>
                                  <w:szCs w:val="26"/>
                                </w:rPr>
                                <w:t xml:space="preserve"> Sub</w:t>
                              </w:r>
                            </w:hyperlink>
                            <w:r w:rsidR="00315544" w:rsidRPr="000951EC">
                              <w:rPr>
                                <w:rFonts w:ascii="Georgia" w:hAnsi="Georgia"/>
                                <w:sz w:val="26"/>
                                <w:szCs w:val="26"/>
                              </w:rPr>
                              <w:t xml:space="preserve"> Joint Resolution Authorizing Pay of In-session Employees </w:t>
                            </w:r>
                          </w:p>
                          <w:p w14:paraId="7153E46D" w14:textId="77777777" w:rsidR="00315544" w:rsidRPr="000951EC" w:rsidRDefault="00F47547" w:rsidP="00315544">
                            <w:pPr>
                              <w:contextualSpacing/>
                              <w:rPr>
                                <w:rFonts w:ascii="Georgia" w:hAnsi="Georgia"/>
                                <w:sz w:val="26"/>
                                <w:szCs w:val="26"/>
                              </w:rPr>
                            </w:pPr>
                            <w:hyperlink r:id="rId52" w:history="1">
                              <w:r w:rsidR="00315544" w:rsidRPr="000951EC">
                                <w:rPr>
                                  <w:rStyle w:val="Hyperlink"/>
                                  <w:rFonts w:ascii="Georgia" w:hAnsi="Georgia"/>
                                  <w:sz w:val="26"/>
                                  <w:szCs w:val="26"/>
                                </w:rPr>
                                <w:t>SB 54</w:t>
                              </w:r>
                            </w:hyperlink>
                            <w:r w:rsidR="00315544" w:rsidRPr="000951EC">
                              <w:rPr>
                                <w:rFonts w:ascii="Georgia" w:hAnsi="Georgia"/>
                                <w:sz w:val="26"/>
                                <w:szCs w:val="26"/>
                              </w:rPr>
                              <w:t xml:space="preserve"> Mobile Home Amendments</w:t>
                            </w:r>
                          </w:p>
                          <w:p w14:paraId="3A6F2382" w14:textId="77777777" w:rsidR="00315544" w:rsidRPr="000951EC" w:rsidRDefault="00F47547" w:rsidP="00315544">
                            <w:pPr>
                              <w:contextualSpacing/>
                              <w:rPr>
                                <w:rFonts w:ascii="Georgia" w:hAnsi="Georgia"/>
                                <w:sz w:val="26"/>
                                <w:szCs w:val="26"/>
                              </w:rPr>
                            </w:pPr>
                            <w:hyperlink r:id="rId53" w:history="1">
                              <w:r w:rsidR="00315544" w:rsidRPr="000951EC">
                                <w:rPr>
                                  <w:rStyle w:val="Hyperlink"/>
                                  <w:rFonts w:ascii="Georgia" w:hAnsi="Georgia"/>
                                  <w:sz w:val="26"/>
                                  <w:szCs w:val="26"/>
                                </w:rPr>
                                <w:t>HB 161, 1</w:t>
                              </w:r>
                              <w:r w:rsidR="00315544" w:rsidRPr="000951EC">
                                <w:rPr>
                                  <w:rStyle w:val="Hyperlink"/>
                                  <w:rFonts w:ascii="Georgia" w:hAnsi="Georgia"/>
                                  <w:sz w:val="26"/>
                                  <w:szCs w:val="26"/>
                                  <w:vertAlign w:val="superscript"/>
                                </w:rPr>
                                <w:t>st</w:t>
                              </w:r>
                              <w:r w:rsidR="00315544" w:rsidRPr="000951EC">
                                <w:rPr>
                                  <w:rStyle w:val="Hyperlink"/>
                                  <w:rFonts w:ascii="Georgia" w:hAnsi="Georgia"/>
                                  <w:sz w:val="26"/>
                                  <w:szCs w:val="26"/>
                                </w:rPr>
                                <w:t xml:space="preserve"> Sub</w:t>
                              </w:r>
                            </w:hyperlink>
                            <w:r w:rsidR="00315544" w:rsidRPr="000951EC">
                              <w:rPr>
                                <w:rFonts w:ascii="Georgia" w:hAnsi="Georgia"/>
                                <w:sz w:val="26"/>
                                <w:szCs w:val="26"/>
                              </w:rPr>
                              <w:t xml:space="preserve"> Audiology and Speech-language Pathology Interstate Compact </w:t>
                            </w:r>
                          </w:p>
                          <w:p w14:paraId="54B1FA15" w14:textId="77777777" w:rsidR="00315544" w:rsidRPr="000951EC" w:rsidRDefault="00F47547" w:rsidP="00315544">
                            <w:pPr>
                              <w:contextualSpacing/>
                              <w:rPr>
                                <w:rFonts w:ascii="Georgia" w:hAnsi="Georgia"/>
                                <w:sz w:val="26"/>
                                <w:szCs w:val="26"/>
                              </w:rPr>
                            </w:pPr>
                            <w:hyperlink r:id="rId54" w:history="1">
                              <w:r w:rsidR="00315544" w:rsidRPr="000951EC">
                                <w:rPr>
                                  <w:rStyle w:val="Hyperlink"/>
                                  <w:rFonts w:ascii="Georgia" w:hAnsi="Georgia"/>
                                  <w:sz w:val="26"/>
                                  <w:szCs w:val="26"/>
                                </w:rPr>
                                <w:t>HB 208</w:t>
                              </w:r>
                            </w:hyperlink>
                            <w:r w:rsidR="00315544" w:rsidRPr="000951EC">
                              <w:rPr>
                                <w:rFonts w:ascii="Georgia" w:hAnsi="Georgia"/>
                                <w:sz w:val="26"/>
                                <w:szCs w:val="26"/>
                              </w:rPr>
                              <w:t xml:space="preserve"> Alcohol Education Amendments</w:t>
                            </w:r>
                          </w:p>
                          <w:p w14:paraId="4AD3D8E3" w14:textId="77777777" w:rsidR="00315544" w:rsidRPr="000951EC" w:rsidRDefault="00F47547" w:rsidP="00315544">
                            <w:pPr>
                              <w:contextualSpacing/>
                              <w:rPr>
                                <w:rFonts w:ascii="Georgia" w:hAnsi="Georgia"/>
                                <w:sz w:val="26"/>
                                <w:szCs w:val="26"/>
                              </w:rPr>
                            </w:pPr>
                            <w:hyperlink r:id="rId55" w:history="1">
                              <w:r w:rsidR="00315544" w:rsidRPr="000951EC">
                                <w:rPr>
                                  <w:rStyle w:val="Hyperlink"/>
                                  <w:rFonts w:ascii="Georgia" w:hAnsi="Georgia"/>
                                  <w:sz w:val="26"/>
                                  <w:szCs w:val="26"/>
                                </w:rPr>
                                <w:t>HB 174</w:t>
                              </w:r>
                            </w:hyperlink>
                            <w:r w:rsidR="00315544" w:rsidRPr="000951EC">
                              <w:rPr>
                                <w:rFonts w:ascii="Georgia" w:hAnsi="Georgia"/>
                                <w:sz w:val="26"/>
                                <w:szCs w:val="26"/>
                              </w:rPr>
                              <w:t xml:space="preserve"> Rural County Health Care Facilities Tax Amendments</w:t>
                            </w:r>
                          </w:p>
                          <w:p w14:paraId="3C344D76" w14:textId="77777777" w:rsidR="00315544" w:rsidRPr="000951EC" w:rsidRDefault="00F47547" w:rsidP="00315544">
                            <w:pPr>
                              <w:contextualSpacing/>
                              <w:rPr>
                                <w:rFonts w:ascii="Georgia" w:hAnsi="Georgia"/>
                                <w:sz w:val="26"/>
                                <w:szCs w:val="26"/>
                              </w:rPr>
                            </w:pPr>
                            <w:hyperlink r:id="rId56" w:history="1">
                              <w:r w:rsidR="00315544" w:rsidRPr="000951EC">
                                <w:rPr>
                                  <w:rStyle w:val="Hyperlink"/>
                                  <w:rFonts w:ascii="Georgia" w:hAnsi="Georgia"/>
                                  <w:sz w:val="26"/>
                                  <w:szCs w:val="26"/>
                                </w:rPr>
                                <w:t>HB 96</w:t>
                              </w:r>
                            </w:hyperlink>
                            <w:r w:rsidR="00315544" w:rsidRPr="000951EC">
                              <w:rPr>
                                <w:rFonts w:ascii="Georgia" w:hAnsi="Georgia"/>
                                <w:sz w:val="26"/>
                                <w:szCs w:val="26"/>
                              </w:rPr>
                              <w:t xml:space="preserve"> Water Forfeiture Amendments</w:t>
                            </w:r>
                          </w:p>
                          <w:p w14:paraId="3D8C8F45" w14:textId="77777777" w:rsidR="00315544" w:rsidRPr="000951EC" w:rsidRDefault="00F47547" w:rsidP="00315544">
                            <w:pPr>
                              <w:contextualSpacing/>
                              <w:rPr>
                                <w:rFonts w:ascii="Georgia" w:hAnsi="Georgia"/>
                                <w:sz w:val="26"/>
                                <w:szCs w:val="26"/>
                              </w:rPr>
                            </w:pPr>
                            <w:hyperlink r:id="rId57" w:history="1">
                              <w:r w:rsidR="00315544" w:rsidRPr="000951EC">
                                <w:rPr>
                                  <w:rStyle w:val="Hyperlink"/>
                                  <w:rFonts w:ascii="Georgia" w:hAnsi="Georgia"/>
                                  <w:sz w:val="26"/>
                                  <w:szCs w:val="26"/>
                                </w:rPr>
                                <w:t>SB 47</w:t>
                              </w:r>
                            </w:hyperlink>
                            <w:r w:rsidR="00315544" w:rsidRPr="000951EC">
                              <w:rPr>
                                <w:rFonts w:ascii="Georgia" w:hAnsi="Georgia"/>
                                <w:sz w:val="26"/>
                                <w:szCs w:val="26"/>
                              </w:rPr>
                              <w:t xml:space="preserve"> Public Document Signature Classification</w:t>
                            </w:r>
                          </w:p>
                          <w:p w14:paraId="54611704" w14:textId="77777777" w:rsidR="00315544" w:rsidRPr="000951EC" w:rsidRDefault="00F47547" w:rsidP="00315544">
                            <w:pPr>
                              <w:contextualSpacing/>
                              <w:rPr>
                                <w:rFonts w:ascii="Georgia" w:hAnsi="Georgia"/>
                                <w:sz w:val="26"/>
                                <w:szCs w:val="26"/>
                              </w:rPr>
                            </w:pPr>
                            <w:hyperlink r:id="rId58" w:history="1">
                              <w:r w:rsidR="00315544" w:rsidRPr="000951EC">
                                <w:rPr>
                                  <w:rStyle w:val="Hyperlink"/>
                                  <w:rFonts w:ascii="Georgia" w:hAnsi="Georgia"/>
                                  <w:sz w:val="26"/>
                                  <w:szCs w:val="26"/>
                                </w:rPr>
                                <w:t>SB 48</w:t>
                              </w:r>
                            </w:hyperlink>
                            <w:r w:rsidR="00315544" w:rsidRPr="000951EC">
                              <w:rPr>
                                <w:rFonts w:ascii="Georgia" w:hAnsi="Georgia"/>
                                <w:sz w:val="26"/>
                                <w:szCs w:val="26"/>
                              </w:rPr>
                              <w:t xml:space="preserve"> Corrections Officer Certification Pilot Extension</w:t>
                            </w:r>
                          </w:p>
                          <w:p w14:paraId="558BF872" w14:textId="77777777" w:rsidR="00315544" w:rsidRPr="000951EC" w:rsidRDefault="00315544" w:rsidP="00D5213D">
                            <w:pPr>
                              <w:contextualSpacing/>
                              <w:rPr>
                                <w:rFonts w:ascii="Georgia" w:hAnsi="Georgia"/>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ED98B" id="Text Box 7" o:spid="_x0000_s1048" type="#_x0000_t202" style="position:absolute;margin-left:-49.15pt;margin-top:115.8pt;width:563.15pt;height:568.8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" fillcolor="#e7e6e6 [3214]" stroked="f" strokeweight=".5pt">
                <v:textbox>
                  <w:txbxContent>
                    <w:p w14:paraId="5DE3AC07" w14:textId="15C58BBB" w:rsidR="00DD6E25" w:rsidRPr="000951EC" w:rsidRDefault="00DD6E25" w:rsidP="00D5213D">
                      <w:pPr>
                        <w:contextualSpacing/>
                        <w:rPr>
                          <w:rFonts w:ascii="Georgia" w:hAnsi="Georgia"/>
                          <w:sz w:val="26"/>
                          <w:szCs w:val="26"/>
                        </w:rPr>
                      </w:pPr>
                      <w:hyperlink r:id="rId59" w:history="1">
                        <w:r w:rsidRPr="000951EC">
                          <w:rPr>
                            <w:rStyle w:val="Hyperlink"/>
                            <w:rFonts w:ascii="Georgia" w:hAnsi="Georgia"/>
                            <w:sz w:val="26"/>
                            <w:szCs w:val="26"/>
                          </w:rPr>
                          <w:t>HB 83,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Expungement Amendments</w:t>
                      </w:r>
                    </w:p>
                    <w:p w14:paraId="568E448C" w14:textId="4ED67243" w:rsidR="00DD6E25" w:rsidRPr="000951EC" w:rsidRDefault="00DD6E25" w:rsidP="00D5213D">
                      <w:pPr>
                        <w:contextualSpacing/>
                        <w:rPr>
                          <w:rFonts w:ascii="Georgia" w:hAnsi="Georgia"/>
                          <w:sz w:val="26"/>
                          <w:szCs w:val="26"/>
                        </w:rPr>
                      </w:pPr>
                      <w:hyperlink r:id="rId60" w:history="1">
                        <w:r w:rsidRPr="000951EC">
                          <w:rPr>
                            <w:rStyle w:val="Hyperlink"/>
                            <w:rFonts w:ascii="Georgia" w:hAnsi="Georgia"/>
                            <w:sz w:val="26"/>
                            <w:szCs w:val="26"/>
                          </w:rPr>
                          <w:t>HB 142,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Criminal Proceeding Amendments</w:t>
                      </w:r>
                    </w:p>
                    <w:p w14:paraId="13EA499C" w14:textId="1765612B" w:rsidR="00DD6E25" w:rsidRPr="000951EC" w:rsidRDefault="00DD6E25" w:rsidP="00D5213D">
                      <w:pPr>
                        <w:contextualSpacing/>
                        <w:rPr>
                          <w:rFonts w:ascii="Georgia" w:hAnsi="Georgia"/>
                          <w:sz w:val="26"/>
                          <w:szCs w:val="26"/>
                        </w:rPr>
                      </w:pPr>
                      <w:hyperlink r:id="rId61" w:history="1">
                        <w:r w:rsidRPr="000951EC">
                          <w:rPr>
                            <w:rStyle w:val="Hyperlink"/>
                            <w:rFonts w:ascii="Georgia" w:hAnsi="Georgia"/>
                            <w:sz w:val="26"/>
                            <w:szCs w:val="26"/>
                          </w:rPr>
                          <w:t>HB 159,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Insurance Coverage Revisions</w:t>
                      </w:r>
                    </w:p>
                    <w:p w14:paraId="274D6E76" w14:textId="6186D295" w:rsidR="00DD6E25" w:rsidRPr="000951EC" w:rsidRDefault="00DD6E25" w:rsidP="00D5213D">
                      <w:pPr>
                        <w:contextualSpacing/>
                        <w:rPr>
                          <w:rFonts w:ascii="Georgia" w:hAnsi="Georgia"/>
                          <w:sz w:val="26"/>
                          <w:szCs w:val="26"/>
                        </w:rPr>
                      </w:pPr>
                      <w:hyperlink r:id="rId62" w:history="1">
                        <w:r w:rsidRPr="000951EC">
                          <w:rPr>
                            <w:rStyle w:val="Hyperlink"/>
                            <w:rFonts w:ascii="Georgia" w:hAnsi="Georgia"/>
                            <w:sz w:val="26"/>
                            <w:szCs w:val="26"/>
                          </w:rPr>
                          <w:t>HB 169</w:t>
                        </w:r>
                      </w:hyperlink>
                      <w:r w:rsidRPr="000951EC">
                        <w:rPr>
                          <w:rFonts w:ascii="Georgia" w:hAnsi="Georgia"/>
                          <w:sz w:val="26"/>
                          <w:szCs w:val="26"/>
                        </w:rPr>
                        <w:t xml:space="preserve"> Exemptions Amendments</w:t>
                      </w:r>
                    </w:p>
                    <w:p w14:paraId="0C49872F" w14:textId="7F60D0A8" w:rsidR="00DD6E25" w:rsidRPr="000951EC" w:rsidRDefault="00DD6E25" w:rsidP="00D5213D">
                      <w:pPr>
                        <w:contextualSpacing/>
                        <w:rPr>
                          <w:rFonts w:ascii="Georgia" w:hAnsi="Georgia"/>
                          <w:sz w:val="26"/>
                          <w:szCs w:val="26"/>
                        </w:rPr>
                      </w:pPr>
                      <w:hyperlink r:id="rId63" w:history="1">
                        <w:r w:rsidRPr="000951EC">
                          <w:rPr>
                            <w:rStyle w:val="Hyperlink"/>
                            <w:rFonts w:ascii="Georgia" w:hAnsi="Georgia"/>
                            <w:sz w:val="26"/>
                            <w:szCs w:val="26"/>
                          </w:rPr>
                          <w:t>HB 179</w:t>
                        </w:r>
                      </w:hyperlink>
                      <w:r w:rsidRPr="000951EC">
                        <w:rPr>
                          <w:rFonts w:ascii="Georgia" w:hAnsi="Georgia"/>
                          <w:sz w:val="26"/>
                          <w:szCs w:val="26"/>
                        </w:rPr>
                        <w:t xml:space="preserve"> Recycling Market Development Zone Tax Credit Amendments</w:t>
                      </w:r>
                    </w:p>
                    <w:p w14:paraId="4031B524" w14:textId="6437481E" w:rsidR="00DD6E25" w:rsidRPr="000951EC" w:rsidRDefault="00DD6E25" w:rsidP="00D5213D">
                      <w:pPr>
                        <w:contextualSpacing/>
                        <w:rPr>
                          <w:rFonts w:ascii="Georgia" w:hAnsi="Georgia"/>
                          <w:sz w:val="26"/>
                          <w:szCs w:val="26"/>
                        </w:rPr>
                      </w:pPr>
                      <w:hyperlink r:id="rId64" w:history="1">
                        <w:r w:rsidRPr="000951EC">
                          <w:rPr>
                            <w:rStyle w:val="Hyperlink"/>
                            <w:rFonts w:ascii="Georgia" w:hAnsi="Georgia"/>
                            <w:sz w:val="26"/>
                            <w:szCs w:val="26"/>
                          </w:rPr>
                          <w:t>HB 200</w:t>
                        </w:r>
                      </w:hyperlink>
                      <w:r w:rsidRPr="000951EC">
                        <w:rPr>
                          <w:rFonts w:ascii="Georgia" w:hAnsi="Georgia"/>
                          <w:sz w:val="26"/>
                          <w:szCs w:val="26"/>
                        </w:rPr>
                        <w:t xml:space="preserve"> Addition to Income Revisions</w:t>
                      </w:r>
                    </w:p>
                    <w:p w14:paraId="37D68529" w14:textId="35EB0692" w:rsidR="00DD6E25" w:rsidRPr="000951EC" w:rsidRDefault="00DD6E25" w:rsidP="00D5213D">
                      <w:pPr>
                        <w:contextualSpacing/>
                        <w:rPr>
                          <w:rFonts w:ascii="Georgia" w:hAnsi="Georgia"/>
                          <w:sz w:val="26"/>
                          <w:szCs w:val="26"/>
                        </w:rPr>
                      </w:pPr>
                      <w:hyperlink r:id="rId65" w:history="1">
                        <w:r w:rsidRPr="000951EC">
                          <w:rPr>
                            <w:rStyle w:val="Hyperlink"/>
                            <w:rFonts w:ascii="Georgia" w:hAnsi="Georgia"/>
                            <w:sz w:val="26"/>
                            <w:szCs w:val="26"/>
                          </w:rPr>
                          <w:t>HB 134</w:t>
                        </w:r>
                      </w:hyperlink>
                      <w:r w:rsidRPr="000951EC">
                        <w:rPr>
                          <w:rFonts w:ascii="Georgia" w:hAnsi="Georgia"/>
                          <w:sz w:val="26"/>
                          <w:szCs w:val="26"/>
                        </w:rPr>
                        <w:t xml:space="preserve"> Raw Milk Products Amendments</w:t>
                      </w:r>
                    </w:p>
                    <w:p w14:paraId="1467E908" w14:textId="2E161194" w:rsidR="00DD6E25" w:rsidRPr="000951EC" w:rsidRDefault="00DD6E25" w:rsidP="00D5213D">
                      <w:pPr>
                        <w:contextualSpacing/>
                        <w:rPr>
                          <w:rFonts w:ascii="Georgia" w:hAnsi="Georgia"/>
                          <w:sz w:val="26"/>
                          <w:szCs w:val="26"/>
                        </w:rPr>
                      </w:pPr>
                      <w:hyperlink r:id="rId66" w:history="1">
                        <w:r w:rsidRPr="000951EC">
                          <w:rPr>
                            <w:rStyle w:val="Hyperlink"/>
                            <w:rFonts w:ascii="Georgia" w:hAnsi="Georgia"/>
                            <w:sz w:val="26"/>
                            <w:szCs w:val="26"/>
                          </w:rPr>
                          <w:t>HB 228</w:t>
                        </w:r>
                      </w:hyperlink>
                      <w:r w:rsidRPr="000951EC">
                        <w:rPr>
                          <w:rFonts w:ascii="Georgia" w:hAnsi="Georgia"/>
                          <w:sz w:val="26"/>
                          <w:szCs w:val="26"/>
                        </w:rPr>
                        <w:t xml:space="preserve"> Livestock Predators Removal Amendments</w:t>
                      </w:r>
                    </w:p>
                    <w:p w14:paraId="1FAD39A1" w14:textId="08D4EF54" w:rsidR="00DD6E25" w:rsidRPr="000951EC" w:rsidRDefault="00DD6E25" w:rsidP="00D5213D">
                      <w:pPr>
                        <w:contextualSpacing/>
                        <w:rPr>
                          <w:rFonts w:ascii="Georgia" w:hAnsi="Georgia"/>
                          <w:sz w:val="26"/>
                          <w:szCs w:val="26"/>
                        </w:rPr>
                      </w:pPr>
                      <w:hyperlink r:id="rId67" w:history="1">
                        <w:r w:rsidRPr="000951EC">
                          <w:rPr>
                            <w:rStyle w:val="Hyperlink"/>
                            <w:rFonts w:ascii="Georgia" w:hAnsi="Georgia"/>
                            <w:sz w:val="26"/>
                            <w:szCs w:val="26"/>
                          </w:rPr>
                          <w:t>HB 67,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Local Education Agency Financial Information Systems</w:t>
                      </w:r>
                    </w:p>
                    <w:p w14:paraId="6BEE0D1B" w14:textId="292E1530" w:rsidR="00DD6E25" w:rsidRPr="000951EC" w:rsidRDefault="00DD6E25" w:rsidP="00D5213D">
                      <w:pPr>
                        <w:contextualSpacing/>
                        <w:rPr>
                          <w:rFonts w:ascii="Georgia" w:hAnsi="Georgia"/>
                          <w:sz w:val="26"/>
                          <w:szCs w:val="26"/>
                        </w:rPr>
                      </w:pPr>
                      <w:hyperlink r:id="rId68" w:history="1">
                        <w:r w:rsidRPr="000951EC">
                          <w:rPr>
                            <w:rStyle w:val="Hyperlink"/>
                            <w:rFonts w:ascii="Georgia" w:hAnsi="Georgia"/>
                            <w:sz w:val="26"/>
                            <w:szCs w:val="26"/>
                          </w:rPr>
                          <w:t>HB 68,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Apprenticeship and Work-based Learning Amendments</w:t>
                      </w:r>
                    </w:p>
                    <w:p w14:paraId="67EF9B0A" w14:textId="5B9534B2" w:rsidR="00DD6E25" w:rsidRPr="000951EC" w:rsidRDefault="00DD6E25" w:rsidP="00D5213D">
                      <w:pPr>
                        <w:contextualSpacing/>
                        <w:rPr>
                          <w:rFonts w:ascii="Georgia" w:hAnsi="Georgia"/>
                          <w:sz w:val="26"/>
                          <w:szCs w:val="26"/>
                        </w:rPr>
                      </w:pPr>
                      <w:hyperlink r:id="rId69" w:history="1">
                        <w:r w:rsidRPr="000951EC">
                          <w:rPr>
                            <w:rStyle w:val="Hyperlink"/>
                            <w:rFonts w:ascii="Georgia" w:hAnsi="Georgia"/>
                            <w:sz w:val="26"/>
                            <w:szCs w:val="26"/>
                          </w:rPr>
                          <w:t>HB 205</w:t>
                        </w:r>
                      </w:hyperlink>
                      <w:r w:rsidRPr="000951EC">
                        <w:rPr>
                          <w:rFonts w:ascii="Georgia" w:hAnsi="Georgia"/>
                          <w:sz w:val="26"/>
                          <w:szCs w:val="26"/>
                        </w:rPr>
                        <w:t xml:space="preserve"> Students with Disabilities Amendments</w:t>
                      </w:r>
                    </w:p>
                    <w:p w14:paraId="06137825" w14:textId="21D14181" w:rsidR="00DD6E25" w:rsidRPr="000951EC" w:rsidRDefault="00DD6E25" w:rsidP="00D5213D">
                      <w:pPr>
                        <w:contextualSpacing/>
                        <w:rPr>
                          <w:rFonts w:ascii="Georgia" w:hAnsi="Georgia"/>
                          <w:sz w:val="26"/>
                          <w:szCs w:val="26"/>
                        </w:rPr>
                      </w:pPr>
                      <w:hyperlink r:id="rId70" w:history="1">
                        <w:r w:rsidRPr="000951EC">
                          <w:rPr>
                            <w:rStyle w:val="Hyperlink"/>
                            <w:rFonts w:ascii="Georgia" w:hAnsi="Georgia"/>
                            <w:sz w:val="26"/>
                            <w:szCs w:val="26"/>
                          </w:rPr>
                          <w:t>HB 222,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Start Smart Utah Breakfast Program </w:t>
                      </w:r>
                    </w:p>
                    <w:p w14:paraId="73CABBAA" w14:textId="0BA600C6" w:rsidR="00DD6E25" w:rsidRPr="000951EC" w:rsidRDefault="00DD6E25" w:rsidP="00D5213D">
                      <w:pPr>
                        <w:contextualSpacing/>
                        <w:rPr>
                          <w:rFonts w:ascii="Georgia" w:hAnsi="Georgia"/>
                          <w:sz w:val="26"/>
                          <w:szCs w:val="26"/>
                        </w:rPr>
                      </w:pPr>
                      <w:hyperlink r:id="rId71" w:history="1">
                        <w:r w:rsidRPr="000951EC">
                          <w:rPr>
                            <w:rStyle w:val="Hyperlink"/>
                            <w:rFonts w:ascii="Georgia" w:hAnsi="Georgia"/>
                            <w:sz w:val="26"/>
                            <w:szCs w:val="26"/>
                          </w:rPr>
                          <w:t>HB 214,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Insurance Coverage Modifications</w:t>
                      </w:r>
                    </w:p>
                    <w:p w14:paraId="7A786938" w14:textId="0368BC73" w:rsidR="00DD6E25" w:rsidRPr="000951EC" w:rsidRDefault="00DD6E25" w:rsidP="00D5213D">
                      <w:pPr>
                        <w:contextualSpacing/>
                        <w:rPr>
                          <w:rFonts w:ascii="Georgia" w:hAnsi="Georgia"/>
                          <w:sz w:val="26"/>
                          <w:szCs w:val="26"/>
                        </w:rPr>
                      </w:pPr>
                      <w:hyperlink r:id="rId72" w:history="1">
                        <w:r w:rsidRPr="000951EC">
                          <w:rPr>
                            <w:rStyle w:val="Hyperlink"/>
                            <w:rFonts w:ascii="Georgia" w:hAnsi="Georgia"/>
                            <w:sz w:val="26"/>
                            <w:szCs w:val="26"/>
                          </w:rPr>
                          <w:t>HB 162</w:t>
                        </w:r>
                      </w:hyperlink>
                      <w:r w:rsidRPr="000951EC">
                        <w:rPr>
                          <w:rFonts w:ascii="Georgia" w:hAnsi="Georgia"/>
                          <w:sz w:val="26"/>
                          <w:szCs w:val="26"/>
                        </w:rPr>
                        <w:t xml:space="preserve"> Securities Amendments</w:t>
                      </w:r>
                    </w:p>
                    <w:p w14:paraId="64122F56" w14:textId="54E41EE3" w:rsidR="00DD6E25" w:rsidRPr="000951EC" w:rsidRDefault="00DD6E25" w:rsidP="00D5213D">
                      <w:pPr>
                        <w:contextualSpacing/>
                        <w:rPr>
                          <w:rFonts w:ascii="Georgia" w:hAnsi="Georgia"/>
                          <w:sz w:val="26"/>
                          <w:szCs w:val="26"/>
                        </w:rPr>
                      </w:pPr>
                      <w:hyperlink r:id="rId73" w:history="1">
                        <w:r w:rsidRPr="000951EC">
                          <w:rPr>
                            <w:rStyle w:val="Hyperlink"/>
                            <w:rFonts w:ascii="Georgia" w:hAnsi="Georgia"/>
                            <w:sz w:val="26"/>
                            <w:szCs w:val="26"/>
                          </w:rPr>
                          <w:t>HB 244,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Fetal Exposure Reporting and Treatment Amendments</w:t>
                      </w:r>
                    </w:p>
                    <w:p w14:paraId="4E81DBAE" w14:textId="2DFC6774" w:rsidR="00DD6E25" w:rsidRPr="000951EC" w:rsidRDefault="00DD6E25" w:rsidP="00D5213D">
                      <w:pPr>
                        <w:contextualSpacing/>
                        <w:rPr>
                          <w:rFonts w:ascii="Georgia" w:hAnsi="Georgia"/>
                          <w:sz w:val="26"/>
                          <w:szCs w:val="26"/>
                        </w:rPr>
                      </w:pPr>
                      <w:hyperlink r:id="rId74" w:history="1">
                        <w:r w:rsidRPr="000951EC">
                          <w:rPr>
                            <w:rStyle w:val="Hyperlink"/>
                            <w:rFonts w:ascii="Georgia" w:hAnsi="Georgia"/>
                            <w:sz w:val="26"/>
                            <w:szCs w:val="26"/>
                          </w:rPr>
                          <w:t>HB 243,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Warning Labels Amendments </w:t>
                      </w:r>
                    </w:p>
                    <w:p w14:paraId="4719A3AF" w14:textId="2CF93DAE" w:rsidR="00DD6E25" w:rsidRPr="000951EC" w:rsidRDefault="00DD6E25" w:rsidP="00D5213D">
                      <w:pPr>
                        <w:contextualSpacing/>
                        <w:rPr>
                          <w:rFonts w:ascii="Georgia" w:hAnsi="Georgia"/>
                          <w:sz w:val="26"/>
                          <w:szCs w:val="26"/>
                        </w:rPr>
                      </w:pPr>
                      <w:hyperlink r:id="rId75" w:history="1">
                        <w:r w:rsidRPr="000951EC">
                          <w:rPr>
                            <w:rStyle w:val="Hyperlink"/>
                            <w:rFonts w:ascii="Georgia" w:hAnsi="Georgia"/>
                            <w:sz w:val="26"/>
                            <w:szCs w:val="26"/>
                          </w:rPr>
                          <w:t>HB 105</w:t>
                        </w:r>
                      </w:hyperlink>
                      <w:r w:rsidRPr="000951EC">
                        <w:rPr>
                          <w:rFonts w:ascii="Georgia" w:hAnsi="Georgia"/>
                          <w:sz w:val="26"/>
                          <w:szCs w:val="26"/>
                        </w:rPr>
                        <w:t xml:space="preserve"> Water Facilities Amendments</w:t>
                      </w:r>
                    </w:p>
                    <w:p w14:paraId="70C014B3" w14:textId="12A8B088" w:rsidR="00DD6E25" w:rsidRPr="000951EC" w:rsidRDefault="00DD6E25" w:rsidP="00D5213D">
                      <w:pPr>
                        <w:contextualSpacing/>
                        <w:rPr>
                          <w:rFonts w:ascii="Georgia" w:hAnsi="Georgia"/>
                          <w:sz w:val="26"/>
                          <w:szCs w:val="26"/>
                        </w:rPr>
                      </w:pPr>
                      <w:hyperlink r:id="rId76" w:history="1">
                        <w:r w:rsidRPr="000951EC">
                          <w:rPr>
                            <w:rStyle w:val="Hyperlink"/>
                            <w:rFonts w:ascii="Georgia" w:hAnsi="Georgia"/>
                            <w:sz w:val="26"/>
                            <w:szCs w:val="26"/>
                          </w:rPr>
                          <w:t>HB 197,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Fishing and Hunting Restrictions for Nonpayment of Child Support</w:t>
                      </w:r>
                    </w:p>
                    <w:p w14:paraId="6C890FF8" w14:textId="379A7D8C" w:rsidR="00DD6E25" w:rsidRPr="000951EC" w:rsidRDefault="00DD6E25" w:rsidP="00D5213D">
                      <w:pPr>
                        <w:contextualSpacing/>
                        <w:rPr>
                          <w:rFonts w:ascii="Georgia" w:hAnsi="Georgia"/>
                          <w:sz w:val="26"/>
                          <w:szCs w:val="26"/>
                        </w:rPr>
                      </w:pPr>
                      <w:hyperlink r:id="rId77" w:history="1">
                        <w:r w:rsidRPr="000951EC">
                          <w:rPr>
                            <w:rStyle w:val="Hyperlink"/>
                            <w:rFonts w:ascii="Georgia" w:hAnsi="Georgia"/>
                            <w:sz w:val="26"/>
                            <w:szCs w:val="26"/>
                          </w:rPr>
                          <w:t>HB 116,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Murdered and Missing Indigenous Women, Girls, and LGBTQ+ Task Force</w:t>
                      </w:r>
                    </w:p>
                    <w:p w14:paraId="3CCF2725" w14:textId="3AA582B8" w:rsidR="00DD6E25" w:rsidRPr="000951EC" w:rsidRDefault="00DD6E25" w:rsidP="00D5213D">
                      <w:pPr>
                        <w:contextualSpacing/>
                        <w:rPr>
                          <w:rFonts w:ascii="Georgia" w:hAnsi="Georgia"/>
                          <w:sz w:val="26"/>
                          <w:szCs w:val="26"/>
                        </w:rPr>
                      </w:pPr>
                      <w:hyperlink r:id="rId78" w:history="1">
                        <w:r w:rsidRPr="000951EC">
                          <w:rPr>
                            <w:rStyle w:val="Hyperlink"/>
                            <w:rFonts w:ascii="Georgia" w:hAnsi="Georgia"/>
                            <w:sz w:val="26"/>
                            <w:szCs w:val="26"/>
                          </w:rPr>
                          <w:t>HB 213,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Consent Language Amendments </w:t>
                      </w:r>
                    </w:p>
                    <w:p w14:paraId="7A94B13F" w14:textId="1CE4D82C" w:rsidR="00DD6E25" w:rsidRPr="000951EC" w:rsidRDefault="00DD6E25" w:rsidP="00D5213D">
                      <w:pPr>
                        <w:contextualSpacing/>
                        <w:rPr>
                          <w:rFonts w:ascii="Georgia" w:hAnsi="Georgia"/>
                          <w:sz w:val="26"/>
                          <w:szCs w:val="26"/>
                        </w:rPr>
                      </w:pPr>
                      <w:hyperlink r:id="rId79" w:history="1">
                        <w:r w:rsidRPr="000951EC">
                          <w:rPr>
                            <w:rStyle w:val="Hyperlink"/>
                            <w:rFonts w:ascii="Georgia" w:hAnsi="Georgia"/>
                            <w:sz w:val="26"/>
                            <w:szCs w:val="26"/>
                          </w:rPr>
                          <w:t>HB 127</w:t>
                        </w:r>
                      </w:hyperlink>
                      <w:r w:rsidRPr="000951EC">
                        <w:rPr>
                          <w:rFonts w:ascii="Georgia" w:hAnsi="Georgia"/>
                          <w:sz w:val="26"/>
                          <w:szCs w:val="26"/>
                        </w:rPr>
                        <w:t xml:space="preserve"> Motorcycle Right-of-way Amendments</w:t>
                      </w:r>
                    </w:p>
                    <w:p w14:paraId="1245D91E" w14:textId="57A45E8E" w:rsidR="00DD6E25" w:rsidRPr="000951EC" w:rsidRDefault="00DD6E25" w:rsidP="00D5213D">
                      <w:pPr>
                        <w:contextualSpacing/>
                        <w:rPr>
                          <w:rFonts w:ascii="Georgia" w:hAnsi="Georgia"/>
                          <w:sz w:val="26"/>
                          <w:szCs w:val="26"/>
                        </w:rPr>
                      </w:pPr>
                      <w:hyperlink r:id="rId80" w:history="1">
                        <w:r w:rsidRPr="000951EC">
                          <w:rPr>
                            <w:rStyle w:val="Hyperlink"/>
                            <w:rFonts w:ascii="Georgia" w:hAnsi="Georgia"/>
                            <w:sz w:val="26"/>
                            <w:szCs w:val="26"/>
                          </w:rPr>
                          <w:t>HB 183,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Driver License Record Amendments</w:t>
                      </w:r>
                    </w:p>
                    <w:p w14:paraId="57CC4B78" w14:textId="1B10D8D7" w:rsidR="00DD6E25" w:rsidRPr="000951EC" w:rsidRDefault="00DD6E25" w:rsidP="00D5213D">
                      <w:pPr>
                        <w:contextualSpacing/>
                        <w:rPr>
                          <w:rFonts w:ascii="Georgia" w:hAnsi="Georgia"/>
                          <w:sz w:val="26"/>
                          <w:szCs w:val="26"/>
                        </w:rPr>
                      </w:pPr>
                      <w:hyperlink r:id="rId81" w:history="1">
                        <w:r w:rsidRPr="000951EC">
                          <w:rPr>
                            <w:rStyle w:val="Hyperlink"/>
                            <w:rFonts w:ascii="Georgia" w:hAnsi="Georgia"/>
                            <w:sz w:val="26"/>
                            <w:szCs w:val="26"/>
                          </w:rPr>
                          <w:t>SB 72</w:t>
                        </w:r>
                      </w:hyperlink>
                      <w:r w:rsidRPr="000951EC">
                        <w:rPr>
                          <w:rFonts w:ascii="Georgia" w:hAnsi="Georgia"/>
                          <w:sz w:val="26"/>
                          <w:szCs w:val="26"/>
                        </w:rPr>
                        <w:t xml:space="preserve"> Revisor’s Technical Corrections to Utah Code </w:t>
                      </w:r>
                    </w:p>
                    <w:p w14:paraId="705B80A7" w14:textId="619A3730" w:rsidR="00DD6E25" w:rsidRPr="000951EC" w:rsidRDefault="00DD6E25" w:rsidP="00D5213D">
                      <w:pPr>
                        <w:contextualSpacing/>
                        <w:rPr>
                          <w:rFonts w:ascii="Georgia" w:hAnsi="Georgia"/>
                          <w:sz w:val="26"/>
                          <w:szCs w:val="26"/>
                        </w:rPr>
                      </w:pPr>
                      <w:hyperlink r:id="rId82" w:history="1">
                        <w:r w:rsidRPr="000951EC">
                          <w:rPr>
                            <w:rStyle w:val="Hyperlink"/>
                            <w:rFonts w:ascii="Georgia" w:hAnsi="Georgia"/>
                            <w:sz w:val="26"/>
                            <w:szCs w:val="26"/>
                          </w:rPr>
                          <w:t>HB 60</w:t>
                        </w:r>
                      </w:hyperlink>
                      <w:r w:rsidRPr="000951EC">
                        <w:rPr>
                          <w:rFonts w:ascii="Georgia" w:hAnsi="Georgia"/>
                          <w:sz w:val="26"/>
                          <w:szCs w:val="26"/>
                        </w:rPr>
                        <w:t xml:space="preserve"> Corporate Income Tax Credit Amendments </w:t>
                      </w:r>
                    </w:p>
                    <w:p w14:paraId="74441FE6" w14:textId="414AADDB" w:rsidR="00DD6E25" w:rsidRPr="000951EC" w:rsidRDefault="00DD6E25" w:rsidP="00D5213D">
                      <w:pPr>
                        <w:contextualSpacing/>
                        <w:rPr>
                          <w:rFonts w:ascii="Georgia" w:hAnsi="Georgia"/>
                          <w:sz w:val="26"/>
                          <w:szCs w:val="26"/>
                        </w:rPr>
                      </w:pPr>
                      <w:hyperlink r:id="rId83" w:history="1">
                        <w:r w:rsidRPr="000951EC">
                          <w:rPr>
                            <w:rStyle w:val="Hyperlink"/>
                            <w:rFonts w:ascii="Georgia" w:hAnsi="Georgia"/>
                            <w:sz w:val="26"/>
                            <w:szCs w:val="26"/>
                          </w:rPr>
                          <w:t>HB 33,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Abuse, Neglect, and Dependency Proceedings Amendments </w:t>
                      </w:r>
                    </w:p>
                    <w:p w14:paraId="68FC8D3D" w14:textId="6B45EDD1" w:rsidR="00DD6E25" w:rsidRPr="000951EC" w:rsidRDefault="00DD6E25" w:rsidP="00D5213D">
                      <w:pPr>
                        <w:contextualSpacing/>
                        <w:rPr>
                          <w:rFonts w:ascii="Georgia" w:hAnsi="Georgia"/>
                          <w:sz w:val="26"/>
                          <w:szCs w:val="26"/>
                        </w:rPr>
                      </w:pPr>
                      <w:hyperlink r:id="rId84" w:history="1">
                        <w:r w:rsidRPr="000951EC">
                          <w:rPr>
                            <w:rStyle w:val="Hyperlink"/>
                            <w:rFonts w:ascii="Georgia" w:hAnsi="Georgia"/>
                            <w:sz w:val="26"/>
                            <w:szCs w:val="26"/>
                          </w:rPr>
                          <w:t>HB 64,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Custody and Visitation Rights Amendments </w:t>
                      </w:r>
                    </w:p>
                    <w:p w14:paraId="74C156F9" w14:textId="66A2B50A" w:rsidR="00DD6E25" w:rsidRPr="000951EC" w:rsidRDefault="00DD6E25" w:rsidP="00D5213D">
                      <w:pPr>
                        <w:contextualSpacing/>
                        <w:rPr>
                          <w:rFonts w:ascii="Georgia" w:hAnsi="Georgia"/>
                          <w:sz w:val="26"/>
                          <w:szCs w:val="26"/>
                        </w:rPr>
                      </w:pPr>
                      <w:hyperlink r:id="rId85" w:history="1">
                        <w:r w:rsidRPr="000951EC">
                          <w:rPr>
                            <w:rStyle w:val="Hyperlink"/>
                            <w:rFonts w:ascii="Georgia" w:hAnsi="Georgia"/>
                            <w:sz w:val="26"/>
                            <w:szCs w:val="26"/>
                          </w:rPr>
                          <w:t>HB 292</w:t>
                        </w:r>
                      </w:hyperlink>
                      <w:r w:rsidRPr="000951EC">
                        <w:rPr>
                          <w:rFonts w:ascii="Georgia" w:hAnsi="Georgia"/>
                          <w:sz w:val="26"/>
                          <w:szCs w:val="26"/>
                        </w:rPr>
                        <w:t xml:space="preserve"> Internet Voting Study </w:t>
                      </w:r>
                    </w:p>
                    <w:p w14:paraId="0B082E42" w14:textId="0FDABCDC" w:rsidR="00DD6E25" w:rsidRDefault="00DD6E25" w:rsidP="00D5213D">
                      <w:pPr>
                        <w:contextualSpacing/>
                        <w:rPr>
                          <w:rFonts w:ascii="Georgia" w:hAnsi="Georgia"/>
                          <w:sz w:val="26"/>
                          <w:szCs w:val="26"/>
                        </w:rPr>
                      </w:pPr>
                      <w:hyperlink r:id="rId86" w:history="1">
                        <w:r w:rsidRPr="000951EC">
                          <w:rPr>
                            <w:rStyle w:val="Hyperlink"/>
                            <w:rFonts w:ascii="Georgia" w:hAnsi="Georgia"/>
                            <w:sz w:val="26"/>
                            <w:szCs w:val="26"/>
                          </w:rPr>
                          <w:t>SB 72</w:t>
                        </w:r>
                      </w:hyperlink>
                      <w:r w:rsidRPr="000951EC">
                        <w:rPr>
                          <w:rFonts w:ascii="Georgia" w:hAnsi="Georgia"/>
                          <w:sz w:val="26"/>
                          <w:szCs w:val="26"/>
                        </w:rPr>
                        <w:t xml:space="preserve"> Revisor’s Technical Corrections to Utah Code</w:t>
                      </w:r>
                    </w:p>
                    <w:p w14:paraId="75C713EA" w14:textId="77777777" w:rsidR="00315544" w:rsidRPr="000951EC" w:rsidRDefault="00315544" w:rsidP="00315544">
                      <w:pPr>
                        <w:contextualSpacing/>
                        <w:rPr>
                          <w:rFonts w:ascii="Georgia" w:hAnsi="Georgia"/>
                          <w:sz w:val="26"/>
                          <w:szCs w:val="26"/>
                        </w:rPr>
                      </w:pPr>
                      <w:hyperlink r:id="rId87" w:history="1">
                        <w:r w:rsidRPr="000951EC">
                          <w:rPr>
                            <w:rStyle w:val="Hyperlink"/>
                            <w:rFonts w:ascii="Georgia" w:hAnsi="Georgia"/>
                            <w:sz w:val="26"/>
                            <w:szCs w:val="26"/>
                          </w:rPr>
                          <w:t>SJR 7,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Joint Resolution Authorizing Pay of In-session Employees </w:t>
                      </w:r>
                    </w:p>
                    <w:p w14:paraId="7153E46D" w14:textId="77777777" w:rsidR="00315544" w:rsidRPr="000951EC" w:rsidRDefault="00315544" w:rsidP="00315544">
                      <w:pPr>
                        <w:contextualSpacing/>
                        <w:rPr>
                          <w:rFonts w:ascii="Georgia" w:hAnsi="Georgia"/>
                          <w:sz w:val="26"/>
                          <w:szCs w:val="26"/>
                        </w:rPr>
                      </w:pPr>
                      <w:hyperlink r:id="rId88" w:history="1">
                        <w:r w:rsidRPr="000951EC">
                          <w:rPr>
                            <w:rStyle w:val="Hyperlink"/>
                            <w:rFonts w:ascii="Georgia" w:hAnsi="Georgia"/>
                            <w:sz w:val="26"/>
                            <w:szCs w:val="26"/>
                          </w:rPr>
                          <w:t>SB 54</w:t>
                        </w:r>
                      </w:hyperlink>
                      <w:r w:rsidRPr="000951EC">
                        <w:rPr>
                          <w:rFonts w:ascii="Georgia" w:hAnsi="Georgia"/>
                          <w:sz w:val="26"/>
                          <w:szCs w:val="26"/>
                        </w:rPr>
                        <w:t xml:space="preserve"> Mobile Home Amendments</w:t>
                      </w:r>
                    </w:p>
                    <w:p w14:paraId="3A6F2382" w14:textId="77777777" w:rsidR="00315544" w:rsidRPr="000951EC" w:rsidRDefault="00315544" w:rsidP="00315544">
                      <w:pPr>
                        <w:contextualSpacing/>
                        <w:rPr>
                          <w:rFonts w:ascii="Georgia" w:hAnsi="Georgia"/>
                          <w:sz w:val="26"/>
                          <w:szCs w:val="26"/>
                        </w:rPr>
                      </w:pPr>
                      <w:hyperlink r:id="rId89" w:history="1">
                        <w:r w:rsidRPr="000951EC">
                          <w:rPr>
                            <w:rStyle w:val="Hyperlink"/>
                            <w:rFonts w:ascii="Georgia" w:hAnsi="Georgia"/>
                            <w:sz w:val="26"/>
                            <w:szCs w:val="26"/>
                          </w:rPr>
                          <w:t>HB 161,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Audiology and Speech-language Pathology Interstate Compact </w:t>
                      </w:r>
                    </w:p>
                    <w:p w14:paraId="54B1FA15" w14:textId="77777777" w:rsidR="00315544" w:rsidRPr="000951EC" w:rsidRDefault="00315544" w:rsidP="00315544">
                      <w:pPr>
                        <w:contextualSpacing/>
                        <w:rPr>
                          <w:rFonts w:ascii="Georgia" w:hAnsi="Georgia"/>
                          <w:sz w:val="26"/>
                          <w:szCs w:val="26"/>
                        </w:rPr>
                      </w:pPr>
                      <w:hyperlink r:id="rId90" w:history="1">
                        <w:r w:rsidRPr="000951EC">
                          <w:rPr>
                            <w:rStyle w:val="Hyperlink"/>
                            <w:rFonts w:ascii="Georgia" w:hAnsi="Georgia"/>
                            <w:sz w:val="26"/>
                            <w:szCs w:val="26"/>
                          </w:rPr>
                          <w:t>HB 208</w:t>
                        </w:r>
                      </w:hyperlink>
                      <w:r w:rsidRPr="000951EC">
                        <w:rPr>
                          <w:rFonts w:ascii="Georgia" w:hAnsi="Georgia"/>
                          <w:sz w:val="26"/>
                          <w:szCs w:val="26"/>
                        </w:rPr>
                        <w:t xml:space="preserve"> Alcohol Education Amendments</w:t>
                      </w:r>
                    </w:p>
                    <w:p w14:paraId="4AD3D8E3" w14:textId="77777777" w:rsidR="00315544" w:rsidRPr="000951EC" w:rsidRDefault="00315544" w:rsidP="00315544">
                      <w:pPr>
                        <w:contextualSpacing/>
                        <w:rPr>
                          <w:rFonts w:ascii="Georgia" w:hAnsi="Georgia"/>
                          <w:sz w:val="26"/>
                          <w:szCs w:val="26"/>
                        </w:rPr>
                      </w:pPr>
                      <w:hyperlink r:id="rId91" w:history="1">
                        <w:r w:rsidRPr="000951EC">
                          <w:rPr>
                            <w:rStyle w:val="Hyperlink"/>
                            <w:rFonts w:ascii="Georgia" w:hAnsi="Georgia"/>
                            <w:sz w:val="26"/>
                            <w:szCs w:val="26"/>
                          </w:rPr>
                          <w:t>HB 174</w:t>
                        </w:r>
                      </w:hyperlink>
                      <w:r w:rsidRPr="000951EC">
                        <w:rPr>
                          <w:rFonts w:ascii="Georgia" w:hAnsi="Georgia"/>
                          <w:sz w:val="26"/>
                          <w:szCs w:val="26"/>
                        </w:rPr>
                        <w:t xml:space="preserve"> Rural County Health Care Facilities Tax Amendments</w:t>
                      </w:r>
                    </w:p>
                    <w:p w14:paraId="3C344D76" w14:textId="77777777" w:rsidR="00315544" w:rsidRPr="000951EC" w:rsidRDefault="00315544" w:rsidP="00315544">
                      <w:pPr>
                        <w:contextualSpacing/>
                        <w:rPr>
                          <w:rFonts w:ascii="Georgia" w:hAnsi="Georgia"/>
                          <w:sz w:val="26"/>
                          <w:szCs w:val="26"/>
                        </w:rPr>
                      </w:pPr>
                      <w:hyperlink r:id="rId92" w:history="1">
                        <w:r w:rsidRPr="000951EC">
                          <w:rPr>
                            <w:rStyle w:val="Hyperlink"/>
                            <w:rFonts w:ascii="Georgia" w:hAnsi="Georgia"/>
                            <w:sz w:val="26"/>
                            <w:szCs w:val="26"/>
                          </w:rPr>
                          <w:t>HB 96</w:t>
                        </w:r>
                      </w:hyperlink>
                      <w:r w:rsidRPr="000951EC">
                        <w:rPr>
                          <w:rFonts w:ascii="Georgia" w:hAnsi="Georgia"/>
                          <w:sz w:val="26"/>
                          <w:szCs w:val="26"/>
                        </w:rPr>
                        <w:t xml:space="preserve"> Water Forfeiture Amendments</w:t>
                      </w:r>
                    </w:p>
                    <w:p w14:paraId="3D8C8F45" w14:textId="77777777" w:rsidR="00315544" w:rsidRPr="000951EC" w:rsidRDefault="00315544" w:rsidP="00315544">
                      <w:pPr>
                        <w:contextualSpacing/>
                        <w:rPr>
                          <w:rFonts w:ascii="Georgia" w:hAnsi="Georgia"/>
                          <w:sz w:val="26"/>
                          <w:szCs w:val="26"/>
                        </w:rPr>
                      </w:pPr>
                      <w:hyperlink r:id="rId93" w:history="1">
                        <w:r w:rsidRPr="000951EC">
                          <w:rPr>
                            <w:rStyle w:val="Hyperlink"/>
                            <w:rFonts w:ascii="Georgia" w:hAnsi="Georgia"/>
                            <w:sz w:val="26"/>
                            <w:szCs w:val="26"/>
                          </w:rPr>
                          <w:t>SB 47</w:t>
                        </w:r>
                      </w:hyperlink>
                      <w:r w:rsidRPr="000951EC">
                        <w:rPr>
                          <w:rFonts w:ascii="Georgia" w:hAnsi="Georgia"/>
                          <w:sz w:val="26"/>
                          <w:szCs w:val="26"/>
                        </w:rPr>
                        <w:t xml:space="preserve"> Public Document Signature Classification</w:t>
                      </w:r>
                    </w:p>
                    <w:p w14:paraId="54611704" w14:textId="77777777" w:rsidR="00315544" w:rsidRPr="000951EC" w:rsidRDefault="00315544" w:rsidP="00315544">
                      <w:pPr>
                        <w:contextualSpacing/>
                        <w:rPr>
                          <w:rFonts w:ascii="Georgia" w:hAnsi="Georgia"/>
                          <w:sz w:val="26"/>
                          <w:szCs w:val="26"/>
                        </w:rPr>
                      </w:pPr>
                      <w:hyperlink r:id="rId94" w:history="1">
                        <w:r w:rsidRPr="000951EC">
                          <w:rPr>
                            <w:rStyle w:val="Hyperlink"/>
                            <w:rFonts w:ascii="Georgia" w:hAnsi="Georgia"/>
                            <w:sz w:val="26"/>
                            <w:szCs w:val="26"/>
                          </w:rPr>
                          <w:t>SB 48</w:t>
                        </w:r>
                      </w:hyperlink>
                      <w:r w:rsidRPr="000951EC">
                        <w:rPr>
                          <w:rFonts w:ascii="Georgia" w:hAnsi="Georgia"/>
                          <w:sz w:val="26"/>
                          <w:szCs w:val="26"/>
                        </w:rPr>
                        <w:t xml:space="preserve"> Corrections Officer Certification Pilot Extension</w:t>
                      </w:r>
                    </w:p>
                    <w:p w14:paraId="558BF872" w14:textId="77777777" w:rsidR="00315544" w:rsidRPr="000951EC" w:rsidRDefault="00315544" w:rsidP="00D5213D">
                      <w:pPr>
                        <w:contextualSpacing/>
                        <w:rPr>
                          <w:rFonts w:ascii="Georgia" w:hAnsi="Georgia"/>
                          <w:sz w:val="26"/>
                          <w:szCs w:val="26"/>
                        </w:rPr>
                      </w:pPr>
                    </w:p>
                  </w:txbxContent>
                </v:textbox>
              </v:shape>
            </w:pict>
          </mc:Fallback>
        </mc:AlternateContent>
      </w:r>
      <w:r w:rsidR="00393F72">
        <w:rPr>
          <w:noProof/>
        </w:rPr>
        <mc:AlternateContent>
          <mc:Choice Requires="wps">
            <w:drawing>
              <wp:anchor distT="0" distB="0" distL="114300" distR="114300" simplePos="0" relativeHeight="251645940" behindDoc="0" locked="0" layoutInCell="1" allowOverlap="1" wp14:anchorId="7D7BD882" wp14:editId="1B5EDC8A">
                <wp:simplePos x="0" y="0"/>
                <wp:positionH relativeFrom="column">
                  <wp:posOffset>-624689</wp:posOffset>
                </wp:positionH>
                <wp:positionV relativeFrom="paragraph">
                  <wp:posOffset>538222</wp:posOffset>
                </wp:positionV>
                <wp:extent cx="4381877" cy="770268"/>
                <wp:effectExtent l="0" t="0" r="0" b="4445"/>
                <wp:wrapNone/>
                <wp:docPr id="40" name="Rectangle 40"/>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7B319" id="Rectangle 40" o:spid="_x0000_s1026" style="position:absolute;margin-left:-49.2pt;margin-top:42.4pt;width:345.05pt;height:60.6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1xwmA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" fillcolor="#a5a5a5 [3206]" stroked="f" strokeweight="1pt">
                <v:fill opacity="39321f"/>
              </v:rect>
            </w:pict>
          </mc:Fallback>
        </mc:AlternateContent>
      </w:r>
      <w:r w:rsidR="009A52AB">
        <w:br w:type="page"/>
      </w:r>
    </w:p>
    <w:p w14:paraId="6559A3F6" w14:textId="77777777" w:rsidR="00DF242C" w:rsidRDefault="00DF242C" w:rsidP="00DF242C">
      <w:pPr>
        <w:spacing w:after="0"/>
      </w:pPr>
      <w:r>
        <w:rPr>
          <w:noProof/>
        </w:rPr>
        <w:lastRenderedPageBreak/>
        <mc:AlternateContent>
          <mc:Choice Requires="wps">
            <w:drawing>
              <wp:anchor distT="0" distB="0" distL="114300" distR="114300" simplePos="0" relativeHeight="251828224" behindDoc="0" locked="0" layoutInCell="1" allowOverlap="1" wp14:anchorId="19DFD53D" wp14:editId="4658935E">
                <wp:simplePos x="0" y="0"/>
                <wp:positionH relativeFrom="column">
                  <wp:posOffset>5460366</wp:posOffset>
                </wp:positionH>
                <wp:positionV relativeFrom="paragraph">
                  <wp:posOffset>-365760</wp:posOffset>
                </wp:positionV>
                <wp:extent cx="914400" cy="613186"/>
                <wp:effectExtent l="0" t="0" r="12700" b="9525"/>
                <wp:wrapNone/>
                <wp:docPr id="235" name="Rectangle 235"/>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31A2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B04AE6" id="Rectangle 235" o:spid="_x0000_s1026" style="position:absolute;margin-left:429.95pt;margin-top:-28.8pt;width:1in;height:48.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" fillcolor="#c31a22" strokecolor="#c00000" strokeweight="1pt"/>
            </w:pict>
          </mc:Fallback>
        </mc:AlternateContent>
      </w:r>
      <w:r>
        <w:rPr>
          <w:noProof/>
        </w:rPr>
        <mc:AlternateContent>
          <mc:Choice Requires="wps">
            <w:drawing>
              <wp:anchor distT="0" distB="0" distL="114300" distR="114300" simplePos="0" relativeHeight="251830272" behindDoc="0" locked="0" layoutInCell="1" allowOverlap="1" wp14:anchorId="2C98CFE8" wp14:editId="7D6CB1F2">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36" name="Text Box 23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F7EF69" w14:textId="2AAB0829" w:rsidR="00DD6E25" w:rsidRPr="00B20916" w:rsidRDefault="00DD6E25"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5</w:t>
                            </w:r>
                          </w:p>
                          <w:p w14:paraId="59A84FCE" w14:textId="77777777" w:rsidR="00DD6E25" w:rsidRPr="00B20916" w:rsidRDefault="00DD6E25" w:rsidP="00DF242C">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8CFE8" id="Text Box 236" o:spid="_x0000_s1049" type="#_x0000_t202" style="position:absolute;margin-left:514.7pt;margin-top:54.65pt;width:50.6pt;height:30.7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" filled="f" stroked="f">
                <v:textbox>
                  <w:txbxContent>
                    <w:p w14:paraId="03F7EF69" w14:textId="2AAB0829" w:rsidR="00DD6E25" w:rsidRPr="00B20916" w:rsidRDefault="00DD6E25"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5</w:t>
                      </w:r>
                    </w:p>
                    <w:p w14:paraId="59A84FCE" w14:textId="77777777" w:rsidR="00DD6E25" w:rsidRPr="00B20916" w:rsidRDefault="00DD6E25" w:rsidP="00DF242C">
                      <w:pPr>
                        <w:rPr>
                          <w:rFonts w:ascii="Georgia" w:hAnsi="Georgia" w:cs="Times New Roman Italic"/>
                          <w:color w:val="FFFFFF" w:themeColor="background1"/>
                          <w:sz w:val="22"/>
                          <w:szCs w:val="22"/>
                        </w:rPr>
                      </w:pPr>
                    </w:p>
                  </w:txbxContent>
                </v:textbox>
                <w10:wrap type="through" anchorx="page" anchory="page"/>
              </v:shape>
            </w:pict>
          </mc:Fallback>
        </mc:AlternateContent>
      </w:r>
      <w:r>
        <w:rPr>
          <w:noProof/>
        </w:rPr>
        <w:drawing>
          <wp:anchor distT="0" distB="0" distL="114300" distR="114300" simplePos="0" relativeHeight="251829248" behindDoc="1" locked="0" layoutInCell="1" allowOverlap="1" wp14:anchorId="4DF399BC" wp14:editId="155D8EDA">
            <wp:simplePos x="0" y="0"/>
            <wp:positionH relativeFrom="column">
              <wp:posOffset>-628650</wp:posOffset>
            </wp:positionH>
            <wp:positionV relativeFrom="paragraph">
              <wp:posOffset>-682806</wp:posOffset>
            </wp:positionV>
            <wp:extent cx="7200446" cy="2174098"/>
            <wp:effectExtent l="0" t="0" r="0" b="10795"/>
            <wp:wrapNone/>
            <wp:docPr id="240" name="Picture 240"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p>
    <w:p w14:paraId="3AF403DC" w14:textId="77777777" w:rsidR="00DF242C" w:rsidRDefault="00DF242C" w:rsidP="00DF242C">
      <w:pPr>
        <w:spacing w:after="0"/>
        <w:sectPr w:rsidR="00DF242C" w:rsidSect="00DF242C">
          <w:type w:val="continuous"/>
          <w:pgSz w:w="12240" w:h="15840"/>
          <w:pgMar w:top="1440" w:right="1440" w:bottom="1440" w:left="1440" w:header="720" w:footer="720" w:gutter="0"/>
          <w:cols w:space="720"/>
          <w:docGrid w:linePitch="360"/>
        </w:sectPr>
      </w:pPr>
    </w:p>
    <w:p w14:paraId="3E44F38D" w14:textId="4D05E8FB" w:rsidR="00DF242C" w:rsidRDefault="00DF242C" w:rsidP="00DF242C">
      <w:pPr>
        <w:spacing w:after="0"/>
        <w:sectPr w:rsidR="00DF242C" w:rsidSect="007725D2">
          <w:type w:val="continuous"/>
          <w:pgSz w:w="12240" w:h="15840"/>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831296" behindDoc="0" locked="0" layoutInCell="1" allowOverlap="1" wp14:anchorId="413DF499" wp14:editId="7B879C48">
                <wp:simplePos x="0" y="0"/>
                <wp:positionH relativeFrom="page">
                  <wp:posOffset>289560</wp:posOffset>
                </wp:positionH>
                <wp:positionV relativeFrom="page">
                  <wp:posOffset>1643348</wp:posOffset>
                </wp:positionV>
                <wp:extent cx="5015230" cy="768096"/>
                <wp:effectExtent l="0" t="0" r="0" b="0"/>
                <wp:wrapThrough wrapText="bothSides">
                  <wp:wrapPolygon edited="0">
                    <wp:start x="273" y="357"/>
                    <wp:lineTo x="273" y="20725"/>
                    <wp:lineTo x="21277" y="20725"/>
                    <wp:lineTo x="21277" y="357"/>
                    <wp:lineTo x="273" y="357"/>
                  </wp:wrapPolygon>
                </wp:wrapThrough>
                <wp:docPr id="237" name="Text Box 237"/>
                <wp:cNvGraphicFramePr/>
                <a:graphic xmlns:a="http://schemas.openxmlformats.org/drawingml/2006/main">
                  <a:graphicData uri="http://schemas.microsoft.com/office/word/2010/wordprocessingShape">
                    <wps:wsp>
                      <wps:cNvSpPr txBox="1"/>
                      <wps:spPr>
                        <a:xfrm>
                          <a:off x="0" y="0"/>
                          <a:ext cx="5015230" cy="7680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0A88AD" w14:textId="6A5DE4FD" w:rsidR="00DD6E25" w:rsidRPr="00393F72" w:rsidRDefault="00DD6E25"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499" id="Text Box 237" o:spid="_x0000_s1050" type="#_x0000_t202" style="position:absolute;margin-left:22.8pt;margin-top:129.4pt;width:394.9pt;height:6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" filled="f" stroked="f">
                <v:textbox>
                  <w:txbxContent>
                    <w:p w14:paraId="290A88AD" w14:textId="6A5DE4FD" w:rsidR="00DD6E25" w:rsidRPr="00393F72" w:rsidRDefault="00DD6E25"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4</w:t>
                      </w:r>
                    </w:p>
                  </w:txbxContent>
                </v:textbox>
                <w10:wrap type="through" anchorx="page" anchory="page"/>
              </v:shape>
            </w:pict>
          </mc:Fallback>
        </mc:AlternateContent>
      </w:r>
      <w:r>
        <w:rPr>
          <w:noProof/>
        </w:rPr>
        <mc:AlternateContent>
          <mc:Choice Requires="wps">
            <w:drawing>
              <wp:anchor distT="0" distB="0" distL="114300" distR="114300" simplePos="0" relativeHeight="251832320" behindDoc="0" locked="0" layoutInCell="1" allowOverlap="1" wp14:anchorId="472A3A08" wp14:editId="3A0112C2">
                <wp:simplePos x="0" y="0"/>
                <wp:positionH relativeFrom="column">
                  <wp:posOffset>-624689</wp:posOffset>
                </wp:positionH>
                <wp:positionV relativeFrom="paragraph">
                  <wp:posOffset>1470729</wp:posOffset>
                </wp:positionV>
                <wp:extent cx="7152238" cy="7224666"/>
                <wp:effectExtent l="0" t="0" r="0" b="1905"/>
                <wp:wrapNone/>
                <wp:docPr id="238" name="Text Box 238"/>
                <wp:cNvGraphicFramePr/>
                <a:graphic xmlns:a="http://schemas.openxmlformats.org/drawingml/2006/main">
                  <a:graphicData uri="http://schemas.microsoft.com/office/word/2010/wordprocessingShape">
                    <wps:wsp>
                      <wps:cNvSpPr txBox="1"/>
                      <wps:spPr>
                        <a:xfrm>
                          <a:off x="0" y="0"/>
                          <a:ext cx="7152238" cy="7224666"/>
                        </a:xfrm>
                        <a:prstGeom prst="rect">
                          <a:avLst/>
                        </a:prstGeom>
                        <a:solidFill>
                          <a:schemeClr val="bg2"/>
                        </a:solidFill>
                        <a:ln w="6350">
                          <a:noFill/>
                        </a:ln>
                      </wps:spPr>
                      <wps:txbx>
                        <w:txbxContent>
                          <w:p w14:paraId="20F6DCB7" w14:textId="77777777" w:rsidR="000951EC" w:rsidRPr="000951EC" w:rsidRDefault="00F47547" w:rsidP="000951EC">
                            <w:pPr>
                              <w:contextualSpacing/>
                              <w:rPr>
                                <w:rFonts w:ascii="Georgia" w:hAnsi="Georgia"/>
                                <w:sz w:val="26"/>
                                <w:szCs w:val="26"/>
                              </w:rPr>
                            </w:pPr>
                            <w:hyperlink r:id="rId95" w:history="1">
                              <w:r w:rsidR="000951EC" w:rsidRPr="000951EC">
                                <w:rPr>
                                  <w:rStyle w:val="Hyperlink"/>
                                  <w:rFonts w:ascii="Georgia" w:hAnsi="Georgia"/>
                                  <w:sz w:val="26"/>
                                  <w:szCs w:val="26"/>
                                </w:rPr>
                                <w:t>HB 202</w:t>
                              </w:r>
                            </w:hyperlink>
                            <w:r w:rsidR="000951EC" w:rsidRPr="000951EC">
                              <w:rPr>
                                <w:rFonts w:ascii="Georgia" w:hAnsi="Georgia"/>
                                <w:sz w:val="26"/>
                                <w:szCs w:val="26"/>
                              </w:rPr>
                              <w:t xml:space="preserve"> Local Government Nuisance Ordinance Reform</w:t>
                            </w:r>
                          </w:p>
                          <w:p w14:paraId="397E2C7A" w14:textId="77777777" w:rsidR="000951EC" w:rsidRPr="000951EC" w:rsidRDefault="00F47547" w:rsidP="000951EC">
                            <w:pPr>
                              <w:contextualSpacing/>
                              <w:rPr>
                                <w:rFonts w:ascii="Georgia" w:hAnsi="Georgia"/>
                                <w:sz w:val="26"/>
                                <w:szCs w:val="26"/>
                              </w:rPr>
                            </w:pPr>
                            <w:hyperlink r:id="rId96" w:history="1">
                              <w:r w:rsidR="000951EC" w:rsidRPr="000951EC">
                                <w:rPr>
                                  <w:rStyle w:val="Hyperlink"/>
                                  <w:rFonts w:ascii="Georgia" w:hAnsi="Georgia"/>
                                  <w:sz w:val="26"/>
                                  <w:szCs w:val="26"/>
                                </w:rPr>
                                <w:t>HB 66, 3</w:t>
                              </w:r>
                              <w:r w:rsidR="000951EC" w:rsidRPr="000951EC">
                                <w:rPr>
                                  <w:rStyle w:val="Hyperlink"/>
                                  <w:rFonts w:ascii="Georgia" w:hAnsi="Georgia"/>
                                  <w:sz w:val="26"/>
                                  <w:szCs w:val="26"/>
                                  <w:vertAlign w:val="superscript"/>
                                </w:rPr>
                                <w:t>rd</w:t>
                              </w:r>
                              <w:r w:rsidR="000951EC" w:rsidRPr="000951EC">
                                <w:rPr>
                                  <w:rStyle w:val="Hyperlink"/>
                                  <w:rFonts w:ascii="Georgia" w:hAnsi="Georgia"/>
                                  <w:sz w:val="26"/>
                                  <w:szCs w:val="26"/>
                                </w:rPr>
                                <w:t xml:space="preserve"> Sub</w:t>
                              </w:r>
                            </w:hyperlink>
                            <w:r w:rsidR="000951EC" w:rsidRPr="000951EC">
                              <w:rPr>
                                <w:rFonts w:ascii="Georgia" w:hAnsi="Georgia"/>
                                <w:sz w:val="26"/>
                                <w:szCs w:val="26"/>
                              </w:rPr>
                              <w:t xml:space="preserve"> Wildland Fire Planning and Cost Recovery Amendments</w:t>
                            </w:r>
                          </w:p>
                          <w:p w14:paraId="387D0F8D" w14:textId="77777777" w:rsidR="000951EC" w:rsidRPr="000951EC" w:rsidRDefault="00F47547" w:rsidP="000951EC">
                            <w:pPr>
                              <w:contextualSpacing/>
                              <w:rPr>
                                <w:rFonts w:ascii="Georgia" w:hAnsi="Georgia"/>
                                <w:sz w:val="26"/>
                                <w:szCs w:val="26"/>
                              </w:rPr>
                            </w:pPr>
                            <w:hyperlink r:id="rId97" w:history="1">
                              <w:r w:rsidR="000951EC" w:rsidRPr="000951EC">
                                <w:rPr>
                                  <w:rStyle w:val="Hyperlink"/>
                                  <w:rFonts w:ascii="Georgia" w:hAnsi="Georgia"/>
                                  <w:sz w:val="26"/>
                                  <w:szCs w:val="26"/>
                                </w:rPr>
                                <w:t>SCR 3</w:t>
                              </w:r>
                            </w:hyperlink>
                            <w:r w:rsidR="000951EC" w:rsidRPr="000951EC">
                              <w:rPr>
                                <w:rFonts w:ascii="Georgia" w:hAnsi="Georgia"/>
                                <w:sz w:val="26"/>
                                <w:szCs w:val="26"/>
                              </w:rPr>
                              <w:t xml:space="preserve"> Concurrent Resolution Honoring </w:t>
                            </w:r>
                            <w:proofErr w:type="spellStart"/>
                            <w:r w:rsidR="000951EC" w:rsidRPr="000951EC">
                              <w:rPr>
                                <w:rFonts w:ascii="Georgia" w:hAnsi="Georgia"/>
                                <w:sz w:val="26"/>
                                <w:szCs w:val="26"/>
                              </w:rPr>
                              <w:t>Watura</w:t>
                            </w:r>
                            <w:proofErr w:type="spellEnd"/>
                            <w:r w:rsidR="000951EC" w:rsidRPr="000951EC">
                              <w:rPr>
                                <w:rFonts w:ascii="Georgia" w:hAnsi="Georgia"/>
                                <w:sz w:val="26"/>
                                <w:szCs w:val="26"/>
                              </w:rPr>
                              <w:t xml:space="preserve"> </w:t>
                            </w:r>
                            <w:proofErr w:type="spellStart"/>
                            <w:r w:rsidR="000951EC" w:rsidRPr="000951EC">
                              <w:rPr>
                                <w:rFonts w:ascii="Georgia" w:hAnsi="Georgia"/>
                                <w:sz w:val="26"/>
                                <w:szCs w:val="26"/>
                              </w:rPr>
                              <w:t>Misaka</w:t>
                            </w:r>
                            <w:proofErr w:type="spellEnd"/>
                            <w:r w:rsidR="000951EC" w:rsidRPr="000951EC">
                              <w:rPr>
                                <w:rFonts w:ascii="Georgia" w:hAnsi="Georgia"/>
                                <w:sz w:val="26"/>
                                <w:szCs w:val="26"/>
                              </w:rPr>
                              <w:t xml:space="preserve"> </w:t>
                            </w:r>
                          </w:p>
                          <w:p w14:paraId="30CA55C9" w14:textId="77777777" w:rsidR="000951EC" w:rsidRPr="000951EC" w:rsidRDefault="00F47547" w:rsidP="000951EC">
                            <w:pPr>
                              <w:contextualSpacing/>
                              <w:rPr>
                                <w:rFonts w:ascii="Georgia" w:hAnsi="Georgia"/>
                                <w:sz w:val="26"/>
                                <w:szCs w:val="26"/>
                              </w:rPr>
                            </w:pPr>
                            <w:hyperlink r:id="rId98" w:history="1">
                              <w:r w:rsidR="000951EC" w:rsidRPr="000951EC">
                                <w:rPr>
                                  <w:rStyle w:val="Hyperlink"/>
                                  <w:rFonts w:ascii="Georgia" w:hAnsi="Georgia"/>
                                  <w:sz w:val="26"/>
                                  <w:szCs w:val="26"/>
                                </w:rPr>
                                <w:t>HB 212</w:t>
                              </w:r>
                            </w:hyperlink>
                            <w:r w:rsidR="000951EC" w:rsidRPr="000951EC">
                              <w:rPr>
                                <w:rFonts w:ascii="Georgia" w:hAnsi="Georgia"/>
                                <w:sz w:val="26"/>
                                <w:szCs w:val="26"/>
                              </w:rPr>
                              <w:t xml:space="preserve"> Vehicle Sales Tax Exemption Modifications</w:t>
                            </w:r>
                          </w:p>
                          <w:p w14:paraId="757803FC" w14:textId="74D8C2DC" w:rsidR="000951EC" w:rsidRPr="000951EC" w:rsidRDefault="00F47547" w:rsidP="00DF242C">
                            <w:pPr>
                              <w:contextualSpacing/>
                              <w:rPr>
                                <w:rFonts w:ascii="Georgia" w:hAnsi="Georgia"/>
                                <w:sz w:val="26"/>
                                <w:szCs w:val="26"/>
                              </w:rPr>
                            </w:pPr>
                            <w:hyperlink r:id="rId99" w:history="1">
                              <w:r w:rsidR="000951EC" w:rsidRPr="000951EC">
                                <w:rPr>
                                  <w:rStyle w:val="Hyperlink"/>
                                  <w:rFonts w:ascii="Georgia" w:hAnsi="Georgia"/>
                                  <w:sz w:val="26"/>
                                  <w:szCs w:val="26"/>
                                </w:rPr>
                                <w:t>SB 50</w:t>
                              </w:r>
                            </w:hyperlink>
                            <w:r w:rsidR="000951EC" w:rsidRPr="000951EC">
                              <w:rPr>
                                <w:rFonts w:ascii="Georgia" w:hAnsi="Georgia"/>
                                <w:sz w:val="26"/>
                                <w:szCs w:val="26"/>
                              </w:rPr>
                              <w:t xml:space="preserve"> Clean Energy Act Amendments</w:t>
                            </w:r>
                          </w:p>
                          <w:p w14:paraId="1983ECC3" w14:textId="3C828012" w:rsidR="00DD6E25" w:rsidRPr="000951EC" w:rsidRDefault="00F47547" w:rsidP="00DF242C">
                            <w:pPr>
                              <w:contextualSpacing/>
                              <w:rPr>
                                <w:rFonts w:ascii="Georgia" w:hAnsi="Georgia"/>
                                <w:sz w:val="26"/>
                                <w:szCs w:val="26"/>
                              </w:rPr>
                            </w:pPr>
                            <w:hyperlink r:id="rId100" w:history="1">
                              <w:r w:rsidR="00DD6E25" w:rsidRPr="000951EC">
                                <w:rPr>
                                  <w:rStyle w:val="Hyperlink"/>
                                  <w:rFonts w:ascii="Georgia" w:hAnsi="Georgia"/>
                                  <w:sz w:val="26"/>
                                  <w:szCs w:val="26"/>
                                </w:rPr>
                                <w:t>HB 192,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Property Tax Assessment Amendments </w:t>
                            </w:r>
                          </w:p>
                          <w:p w14:paraId="336D6412" w14:textId="6A041D82" w:rsidR="00DD6E25" w:rsidRPr="000951EC" w:rsidRDefault="00F47547" w:rsidP="00DF242C">
                            <w:pPr>
                              <w:contextualSpacing/>
                              <w:rPr>
                                <w:rFonts w:ascii="Georgia" w:hAnsi="Georgia"/>
                                <w:sz w:val="26"/>
                                <w:szCs w:val="26"/>
                              </w:rPr>
                            </w:pPr>
                            <w:hyperlink r:id="rId101" w:history="1">
                              <w:r w:rsidR="00DD6E25" w:rsidRPr="000951EC">
                                <w:rPr>
                                  <w:rStyle w:val="Hyperlink"/>
                                  <w:rFonts w:ascii="Georgia" w:hAnsi="Georgia"/>
                                  <w:sz w:val="26"/>
                                  <w:szCs w:val="26"/>
                                </w:rPr>
                                <w:t>HB 268</w:t>
                              </w:r>
                            </w:hyperlink>
                            <w:r w:rsidR="00DD6E25" w:rsidRPr="000951EC">
                              <w:rPr>
                                <w:rFonts w:ascii="Georgia" w:hAnsi="Georgia"/>
                                <w:sz w:val="26"/>
                                <w:szCs w:val="26"/>
                              </w:rPr>
                              <w:t xml:space="preserve"> Property Tax Notice Amendments</w:t>
                            </w:r>
                          </w:p>
                          <w:p w14:paraId="3AECE9AE" w14:textId="0C212A89" w:rsidR="00DD6E25" w:rsidRPr="000951EC" w:rsidRDefault="00F47547" w:rsidP="00DF242C">
                            <w:pPr>
                              <w:contextualSpacing/>
                              <w:rPr>
                                <w:rFonts w:ascii="Georgia" w:hAnsi="Georgia"/>
                                <w:sz w:val="26"/>
                                <w:szCs w:val="26"/>
                              </w:rPr>
                            </w:pPr>
                            <w:hyperlink r:id="rId102" w:history="1">
                              <w:r w:rsidR="00DD6E25" w:rsidRPr="000951EC">
                                <w:rPr>
                                  <w:rStyle w:val="Hyperlink"/>
                                  <w:rFonts w:ascii="Georgia" w:hAnsi="Georgia"/>
                                  <w:sz w:val="26"/>
                                  <w:szCs w:val="26"/>
                                </w:rPr>
                                <w:t>HB 198</w:t>
                              </w:r>
                            </w:hyperlink>
                            <w:r w:rsidR="00DD6E25" w:rsidRPr="000951EC">
                              <w:rPr>
                                <w:rFonts w:ascii="Georgia" w:hAnsi="Georgia"/>
                                <w:sz w:val="26"/>
                                <w:szCs w:val="26"/>
                              </w:rPr>
                              <w:t xml:space="preserve"> Eminent Domain Limitations</w:t>
                            </w:r>
                          </w:p>
                          <w:p w14:paraId="6F699273" w14:textId="67803E6B" w:rsidR="00DD6E25" w:rsidRPr="000951EC" w:rsidRDefault="00F47547" w:rsidP="00DF242C">
                            <w:pPr>
                              <w:contextualSpacing/>
                              <w:rPr>
                                <w:rFonts w:ascii="Georgia" w:hAnsi="Georgia"/>
                                <w:sz w:val="26"/>
                                <w:szCs w:val="26"/>
                              </w:rPr>
                            </w:pPr>
                            <w:hyperlink r:id="rId103" w:history="1">
                              <w:r w:rsidR="00DD6E25" w:rsidRPr="000951EC">
                                <w:rPr>
                                  <w:rStyle w:val="Hyperlink"/>
                                  <w:rFonts w:ascii="Georgia" w:hAnsi="Georgia"/>
                                  <w:sz w:val="26"/>
                                  <w:szCs w:val="26"/>
                                </w:rPr>
                                <w:t>HB 225</w:t>
                              </w:r>
                            </w:hyperlink>
                            <w:r w:rsidR="00DD6E25" w:rsidRPr="000951EC">
                              <w:rPr>
                                <w:rFonts w:ascii="Georgia" w:hAnsi="Georgia"/>
                                <w:sz w:val="26"/>
                                <w:szCs w:val="26"/>
                              </w:rPr>
                              <w:t xml:space="preserve"> Phased Retirement Amendments</w:t>
                            </w:r>
                          </w:p>
                          <w:p w14:paraId="3DE77EAA" w14:textId="35E813C1" w:rsidR="00DD6E25" w:rsidRPr="000951EC" w:rsidRDefault="00F47547" w:rsidP="00DF242C">
                            <w:pPr>
                              <w:contextualSpacing/>
                              <w:rPr>
                                <w:rFonts w:ascii="Georgia" w:hAnsi="Georgia"/>
                                <w:sz w:val="26"/>
                                <w:szCs w:val="26"/>
                              </w:rPr>
                            </w:pPr>
                            <w:hyperlink r:id="rId104" w:history="1">
                              <w:r w:rsidR="00DD6E25" w:rsidRPr="000951EC">
                                <w:rPr>
                                  <w:rStyle w:val="Hyperlink"/>
                                  <w:rFonts w:ascii="Georgia" w:hAnsi="Georgia"/>
                                  <w:sz w:val="26"/>
                                  <w:szCs w:val="26"/>
                                </w:rPr>
                                <w:t>HB 58,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Electronic Cigarettes in Schools Amendments</w:t>
                            </w:r>
                          </w:p>
                          <w:p w14:paraId="234AA875" w14:textId="4AF6BA4C" w:rsidR="00DD6E25" w:rsidRPr="000951EC" w:rsidRDefault="00F47547" w:rsidP="00DF242C">
                            <w:pPr>
                              <w:contextualSpacing/>
                              <w:rPr>
                                <w:rFonts w:ascii="Georgia" w:hAnsi="Georgia"/>
                                <w:sz w:val="26"/>
                                <w:szCs w:val="26"/>
                              </w:rPr>
                            </w:pPr>
                            <w:hyperlink r:id="rId105" w:history="1">
                              <w:r w:rsidR="00DD6E25" w:rsidRPr="000951EC">
                                <w:rPr>
                                  <w:rStyle w:val="Hyperlink"/>
                                  <w:rFonts w:ascii="Georgia" w:hAnsi="Georgia"/>
                                  <w:sz w:val="26"/>
                                  <w:szCs w:val="26"/>
                                </w:rPr>
                                <w:t>HB 32, 2</w:t>
                              </w:r>
                              <w:r w:rsidR="00DD6E25" w:rsidRPr="000951EC">
                                <w:rPr>
                                  <w:rStyle w:val="Hyperlink"/>
                                  <w:rFonts w:ascii="Georgia" w:hAnsi="Georgia"/>
                                  <w:sz w:val="26"/>
                                  <w:szCs w:val="26"/>
                                  <w:vertAlign w:val="superscript"/>
                                </w:rPr>
                                <w:t>nd</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Crisis Services Amendments</w:t>
                            </w:r>
                          </w:p>
                          <w:p w14:paraId="7655D404" w14:textId="05E05030" w:rsidR="00DD6E25" w:rsidRPr="000951EC" w:rsidRDefault="00F47547" w:rsidP="00DF242C">
                            <w:pPr>
                              <w:contextualSpacing/>
                              <w:rPr>
                                <w:rFonts w:ascii="Georgia" w:hAnsi="Georgia"/>
                                <w:sz w:val="26"/>
                                <w:szCs w:val="26"/>
                              </w:rPr>
                            </w:pPr>
                            <w:hyperlink r:id="rId106" w:history="1">
                              <w:r w:rsidR="00DD6E25" w:rsidRPr="000951EC">
                                <w:rPr>
                                  <w:rStyle w:val="Hyperlink"/>
                                  <w:rFonts w:ascii="Georgia" w:hAnsi="Georgia"/>
                                  <w:sz w:val="26"/>
                                  <w:szCs w:val="26"/>
                                </w:rPr>
                                <w:t>HB 219</w:t>
                              </w:r>
                            </w:hyperlink>
                            <w:r w:rsidR="00DD6E25" w:rsidRPr="000951EC">
                              <w:rPr>
                                <w:rFonts w:ascii="Georgia" w:hAnsi="Georgia"/>
                                <w:sz w:val="26"/>
                                <w:szCs w:val="26"/>
                              </w:rPr>
                              <w:t xml:space="preserve"> Mental Health Amendments</w:t>
                            </w:r>
                          </w:p>
                          <w:p w14:paraId="0970FCEF" w14:textId="52E0BFFE" w:rsidR="00DD6E25" w:rsidRPr="000951EC" w:rsidRDefault="00F47547" w:rsidP="00DF242C">
                            <w:pPr>
                              <w:contextualSpacing/>
                              <w:rPr>
                                <w:rFonts w:ascii="Georgia" w:hAnsi="Georgia"/>
                                <w:sz w:val="26"/>
                                <w:szCs w:val="26"/>
                              </w:rPr>
                            </w:pPr>
                            <w:hyperlink r:id="rId107" w:history="1">
                              <w:r w:rsidR="00DD6E25" w:rsidRPr="000951EC">
                                <w:rPr>
                                  <w:rStyle w:val="Hyperlink"/>
                                  <w:rFonts w:ascii="Georgia" w:hAnsi="Georgia"/>
                                  <w:sz w:val="26"/>
                                  <w:szCs w:val="26"/>
                                </w:rPr>
                                <w:t>HB 285</w:t>
                              </w:r>
                            </w:hyperlink>
                            <w:r w:rsidR="00DD6E25" w:rsidRPr="000951EC">
                              <w:rPr>
                                <w:rFonts w:ascii="Georgia" w:hAnsi="Georgia"/>
                                <w:sz w:val="26"/>
                                <w:szCs w:val="26"/>
                              </w:rPr>
                              <w:t xml:space="preserve"> Utah Professionals Health Program</w:t>
                            </w:r>
                          </w:p>
                          <w:p w14:paraId="133246BF" w14:textId="263AA84B" w:rsidR="00DD6E25" w:rsidRPr="000951EC" w:rsidRDefault="00F47547" w:rsidP="00DF242C">
                            <w:pPr>
                              <w:contextualSpacing/>
                              <w:rPr>
                                <w:rFonts w:ascii="Georgia" w:hAnsi="Georgia"/>
                                <w:sz w:val="26"/>
                                <w:szCs w:val="26"/>
                              </w:rPr>
                            </w:pPr>
                            <w:hyperlink r:id="rId108" w:history="1">
                              <w:r w:rsidR="00DD6E25" w:rsidRPr="000951EC">
                                <w:rPr>
                                  <w:rStyle w:val="Hyperlink"/>
                                  <w:rFonts w:ascii="Georgia" w:hAnsi="Georgia"/>
                                  <w:sz w:val="26"/>
                                  <w:szCs w:val="26"/>
                                </w:rPr>
                                <w:t>HB 139,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DUI Liability Amendments</w:t>
                            </w:r>
                          </w:p>
                          <w:p w14:paraId="33571D10" w14:textId="30518D3E" w:rsidR="00DD6E25" w:rsidRPr="000951EC" w:rsidRDefault="00F47547" w:rsidP="00DF242C">
                            <w:pPr>
                              <w:contextualSpacing/>
                              <w:rPr>
                                <w:rFonts w:ascii="Georgia" w:hAnsi="Georgia"/>
                                <w:sz w:val="26"/>
                                <w:szCs w:val="26"/>
                              </w:rPr>
                            </w:pPr>
                            <w:hyperlink r:id="rId109" w:history="1">
                              <w:r w:rsidR="00DD6E25" w:rsidRPr="000951EC">
                                <w:rPr>
                                  <w:rStyle w:val="Hyperlink"/>
                                  <w:rFonts w:ascii="Georgia" w:hAnsi="Georgia"/>
                                  <w:sz w:val="26"/>
                                  <w:szCs w:val="26"/>
                                </w:rPr>
                                <w:t>HB 220</w:t>
                              </w:r>
                            </w:hyperlink>
                            <w:r w:rsidR="00DD6E25" w:rsidRPr="000951EC">
                              <w:rPr>
                                <w:rFonts w:ascii="Georgia" w:hAnsi="Georgia"/>
                                <w:sz w:val="26"/>
                                <w:szCs w:val="26"/>
                              </w:rPr>
                              <w:t xml:space="preserve"> Hepatitis C Outreach Pilot Program</w:t>
                            </w:r>
                          </w:p>
                          <w:p w14:paraId="43A44CA7" w14:textId="1BD2C1ED" w:rsidR="00DD6E25" w:rsidRPr="000951EC" w:rsidRDefault="00F47547" w:rsidP="00DF242C">
                            <w:pPr>
                              <w:contextualSpacing/>
                              <w:rPr>
                                <w:rFonts w:ascii="Georgia" w:hAnsi="Georgia"/>
                                <w:sz w:val="26"/>
                                <w:szCs w:val="26"/>
                              </w:rPr>
                            </w:pPr>
                            <w:hyperlink r:id="rId110" w:history="1">
                              <w:r w:rsidR="00DD6E25" w:rsidRPr="000951EC">
                                <w:rPr>
                                  <w:rStyle w:val="Hyperlink"/>
                                  <w:rFonts w:ascii="Georgia" w:hAnsi="Georgia"/>
                                  <w:sz w:val="26"/>
                                  <w:szCs w:val="26"/>
                                </w:rPr>
                                <w:t>HB 238,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Crime Enhancement Amendments</w:t>
                            </w:r>
                          </w:p>
                          <w:p w14:paraId="7F6660EF" w14:textId="436BC468" w:rsidR="00DD6E25" w:rsidRPr="000951EC" w:rsidRDefault="00F47547" w:rsidP="00DF242C">
                            <w:pPr>
                              <w:contextualSpacing/>
                              <w:rPr>
                                <w:rFonts w:ascii="Georgia" w:hAnsi="Georgia"/>
                                <w:sz w:val="26"/>
                                <w:szCs w:val="26"/>
                              </w:rPr>
                            </w:pPr>
                            <w:hyperlink r:id="rId111" w:history="1">
                              <w:r w:rsidR="00DD6E25" w:rsidRPr="000951EC">
                                <w:rPr>
                                  <w:rStyle w:val="Hyperlink"/>
                                  <w:rFonts w:ascii="Georgia" w:hAnsi="Georgia"/>
                                  <w:sz w:val="26"/>
                                  <w:szCs w:val="26"/>
                                </w:rPr>
                                <w:t>HB 291,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Human Trafficking Amendments</w:t>
                            </w:r>
                          </w:p>
                          <w:p w14:paraId="185A9ED4" w14:textId="4D9721EF" w:rsidR="00DD6E25" w:rsidRPr="000951EC" w:rsidRDefault="00F47547" w:rsidP="00DF242C">
                            <w:pPr>
                              <w:contextualSpacing/>
                              <w:rPr>
                                <w:rFonts w:ascii="Georgia" w:hAnsi="Georgia"/>
                                <w:sz w:val="26"/>
                                <w:szCs w:val="26"/>
                              </w:rPr>
                            </w:pPr>
                            <w:hyperlink r:id="rId112" w:history="1">
                              <w:r w:rsidR="00DD6E25" w:rsidRPr="000951EC">
                                <w:rPr>
                                  <w:rStyle w:val="Hyperlink"/>
                                  <w:rFonts w:ascii="Georgia" w:hAnsi="Georgia"/>
                                  <w:sz w:val="26"/>
                                  <w:szCs w:val="26"/>
                                </w:rPr>
                                <w:t>HB 92, 1</w:t>
                              </w:r>
                              <w:r w:rsidR="00DD6E25" w:rsidRPr="000951EC">
                                <w:rPr>
                                  <w:rStyle w:val="Hyperlink"/>
                                  <w:rFonts w:ascii="Georgia" w:hAnsi="Georgia"/>
                                  <w:sz w:val="26"/>
                                  <w:szCs w:val="26"/>
                                  <w:vertAlign w:val="superscript"/>
                                </w:rPr>
                                <w:t>st</w:t>
                              </w:r>
                              <w:r w:rsidR="00DD6E25" w:rsidRPr="000951EC">
                                <w:rPr>
                                  <w:rStyle w:val="Hyperlink"/>
                                  <w:rFonts w:ascii="Georgia" w:hAnsi="Georgia"/>
                                  <w:sz w:val="26"/>
                                  <w:szCs w:val="26"/>
                                </w:rPr>
                                <w:t xml:space="preserve"> Sub</w:t>
                              </w:r>
                            </w:hyperlink>
                            <w:r w:rsidR="00DD6E25" w:rsidRPr="000951EC">
                              <w:rPr>
                                <w:rFonts w:ascii="Georgia" w:hAnsi="Georgia"/>
                                <w:sz w:val="26"/>
                                <w:szCs w:val="26"/>
                              </w:rPr>
                              <w:t xml:space="preserve"> Fire Amendments</w:t>
                            </w:r>
                          </w:p>
                          <w:p w14:paraId="39FDA7D0" w14:textId="754DB724" w:rsidR="00DD6E25" w:rsidRPr="000951EC" w:rsidRDefault="00F47547" w:rsidP="00DF242C">
                            <w:pPr>
                              <w:contextualSpacing/>
                              <w:rPr>
                                <w:rFonts w:ascii="Georgia" w:hAnsi="Georgia"/>
                                <w:sz w:val="26"/>
                                <w:szCs w:val="26"/>
                              </w:rPr>
                            </w:pPr>
                            <w:hyperlink r:id="rId113" w:history="1">
                              <w:r w:rsidR="00DD6E25" w:rsidRPr="000951EC">
                                <w:rPr>
                                  <w:rStyle w:val="Hyperlink"/>
                                  <w:rFonts w:ascii="Georgia" w:hAnsi="Georgia"/>
                                  <w:sz w:val="26"/>
                                  <w:szCs w:val="26"/>
                                </w:rPr>
                                <w:t>HB 130</w:t>
                              </w:r>
                            </w:hyperlink>
                            <w:r w:rsidR="00DD6E25" w:rsidRPr="000951EC">
                              <w:rPr>
                                <w:rFonts w:ascii="Georgia" w:hAnsi="Georgia"/>
                                <w:sz w:val="26"/>
                                <w:szCs w:val="26"/>
                              </w:rPr>
                              <w:t xml:space="preserve"> Water Use Amendments</w:t>
                            </w:r>
                          </w:p>
                          <w:p w14:paraId="4177E560" w14:textId="715D5E8D" w:rsidR="00F67AAC" w:rsidRPr="000951EC" w:rsidRDefault="00F47547" w:rsidP="00DF242C">
                            <w:pPr>
                              <w:contextualSpacing/>
                              <w:rPr>
                                <w:rFonts w:ascii="Georgia" w:hAnsi="Georgia"/>
                                <w:sz w:val="26"/>
                                <w:szCs w:val="26"/>
                              </w:rPr>
                            </w:pPr>
                            <w:hyperlink r:id="rId114" w:history="1">
                              <w:r w:rsidR="00F67AAC" w:rsidRPr="000951EC">
                                <w:rPr>
                                  <w:rStyle w:val="Hyperlink"/>
                                  <w:rFonts w:ascii="Georgia" w:hAnsi="Georgia"/>
                                  <w:sz w:val="26"/>
                                  <w:szCs w:val="26"/>
                                </w:rPr>
                                <w:t>HB 233, 2</w:t>
                              </w:r>
                              <w:r w:rsidR="00F67AAC" w:rsidRPr="000951EC">
                                <w:rPr>
                                  <w:rStyle w:val="Hyperlink"/>
                                  <w:rFonts w:ascii="Georgia" w:hAnsi="Georgia"/>
                                  <w:sz w:val="26"/>
                                  <w:szCs w:val="26"/>
                                  <w:vertAlign w:val="superscript"/>
                                </w:rPr>
                                <w:t>nd</w:t>
                              </w:r>
                              <w:r w:rsidR="00F67AAC" w:rsidRPr="000951EC">
                                <w:rPr>
                                  <w:rStyle w:val="Hyperlink"/>
                                  <w:rFonts w:ascii="Georgia" w:hAnsi="Georgia"/>
                                  <w:sz w:val="26"/>
                                  <w:szCs w:val="26"/>
                                </w:rPr>
                                <w:t xml:space="preserve"> Sub</w:t>
                              </w:r>
                            </w:hyperlink>
                            <w:r w:rsidR="00F67AAC" w:rsidRPr="000951EC">
                              <w:rPr>
                                <w:rFonts w:ascii="Georgia" w:hAnsi="Georgia"/>
                                <w:sz w:val="26"/>
                                <w:szCs w:val="26"/>
                              </w:rPr>
                              <w:t xml:space="preserve"> Natural Resources Legacy Funding Amendments</w:t>
                            </w:r>
                          </w:p>
                          <w:p w14:paraId="02508FE9" w14:textId="77777777" w:rsidR="00DD6E25" w:rsidRPr="00C223DC" w:rsidRDefault="00DD6E25" w:rsidP="00DF242C">
                            <w:pPr>
                              <w:contextualSpacing/>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A3A08" id="Text Box 238" o:spid="_x0000_s1051" type="#_x0000_t202" style="position:absolute;margin-left:-49.2pt;margin-top:115.8pt;width:563.15pt;height:568.8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" fillcolor="#e7e6e6 [3214]" stroked="f" strokeweight=".5pt">
                <v:textbox>
                  <w:txbxContent>
                    <w:p w14:paraId="20F6DCB7" w14:textId="77777777" w:rsidR="000951EC" w:rsidRPr="000951EC" w:rsidRDefault="000951EC" w:rsidP="000951EC">
                      <w:pPr>
                        <w:contextualSpacing/>
                        <w:rPr>
                          <w:rFonts w:ascii="Georgia" w:hAnsi="Georgia"/>
                          <w:sz w:val="26"/>
                          <w:szCs w:val="26"/>
                        </w:rPr>
                      </w:pPr>
                      <w:hyperlink r:id="rId115" w:history="1">
                        <w:r w:rsidRPr="000951EC">
                          <w:rPr>
                            <w:rStyle w:val="Hyperlink"/>
                            <w:rFonts w:ascii="Georgia" w:hAnsi="Georgia"/>
                            <w:sz w:val="26"/>
                            <w:szCs w:val="26"/>
                          </w:rPr>
                          <w:t>HB 202</w:t>
                        </w:r>
                      </w:hyperlink>
                      <w:r w:rsidRPr="000951EC">
                        <w:rPr>
                          <w:rFonts w:ascii="Georgia" w:hAnsi="Georgia"/>
                          <w:sz w:val="26"/>
                          <w:szCs w:val="26"/>
                        </w:rPr>
                        <w:t xml:space="preserve"> Local Government Nuisance Ordinance Reform</w:t>
                      </w:r>
                    </w:p>
                    <w:p w14:paraId="397E2C7A" w14:textId="77777777" w:rsidR="000951EC" w:rsidRPr="000951EC" w:rsidRDefault="000951EC" w:rsidP="000951EC">
                      <w:pPr>
                        <w:contextualSpacing/>
                        <w:rPr>
                          <w:rFonts w:ascii="Georgia" w:hAnsi="Georgia"/>
                          <w:sz w:val="26"/>
                          <w:szCs w:val="26"/>
                        </w:rPr>
                      </w:pPr>
                      <w:hyperlink r:id="rId116" w:history="1">
                        <w:r w:rsidRPr="000951EC">
                          <w:rPr>
                            <w:rStyle w:val="Hyperlink"/>
                            <w:rFonts w:ascii="Georgia" w:hAnsi="Georgia"/>
                            <w:sz w:val="26"/>
                            <w:szCs w:val="26"/>
                          </w:rPr>
                          <w:t>HB 66, 3</w:t>
                        </w:r>
                        <w:r w:rsidRPr="000951EC">
                          <w:rPr>
                            <w:rStyle w:val="Hyperlink"/>
                            <w:rFonts w:ascii="Georgia" w:hAnsi="Georgia"/>
                            <w:sz w:val="26"/>
                            <w:szCs w:val="26"/>
                            <w:vertAlign w:val="superscript"/>
                          </w:rPr>
                          <w:t>rd</w:t>
                        </w:r>
                        <w:r w:rsidRPr="000951EC">
                          <w:rPr>
                            <w:rStyle w:val="Hyperlink"/>
                            <w:rFonts w:ascii="Georgia" w:hAnsi="Georgia"/>
                            <w:sz w:val="26"/>
                            <w:szCs w:val="26"/>
                          </w:rPr>
                          <w:t xml:space="preserve"> Sub</w:t>
                        </w:r>
                      </w:hyperlink>
                      <w:r w:rsidRPr="000951EC">
                        <w:rPr>
                          <w:rFonts w:ascii="Georgia" w:hAnsi="Georgia"/>
                          <w:sz w:val="26"/>
                          <w:szCs w:val="26"/>
                        </w:rPr>
                        <w:t xml:space="preserve"> Wildland Fire Planning and Cost Recovery Amendments</w:t>
                      </w:r>
                    </w:p>
                    <w:p w14:paraId="387D0F8D" w14:textId="77777777" w:rsidR="000951EC" w:rsidRPr="000951EC" w:rsidRDefault="000951EC" w:rsidP="000951EC">
                      <w:pPr>
                        <w:contextualSpacing/>
                        <w:rPr>
                          <w:rFonts w:ascii="Georgia" w:hAnsi="Georgia"/>
                          <w:sz w:val="26"/>
                          <w:szCs w:val="26"/>
                        </w:rPr>
                      </w:pPr>
                      <w:hyperlink r:id="rId117" w:history="1">
                        <w:r w:rsidRPr="000951EC">
                          <w:rPr>
                            <w:rStyle w:val="Hyperlink"/>
                            <w:rFonts w:ascii="Georgia" w:hAnsi="Georgia"/>
                            <w:sz w:val="26"/>
                            <w:szCs w:val="26"/>
                          </w:rPr>
                          <w:t>SCR 3</w:t>
                        </w:r>
                      </w:hyperlink>
                      <w:r w:rsidRPr="000951EC">
                        <w:rPr>
                          <w:rFonts w:ascii="Georgia" w:hAnsi="Georgia"/>
                          <w:sz w:val="26"/>
                          <w:szCs w:val="26"/>
                        </w:rPr>
                        <w:t xml:space="preserve"> Concurrent Resolution Honoring </w:t>
                      </w:r>
                      <w:proofErr w:type="spellStart"/>
                      <w:r w:rsidRPr="000951EC">
                        <w:rPr>
                          <w:rFonts w:ascii="Georgia" w:hAnsi="Georgia"/>
                          <w:sz w:val="26"/>
                          <w:szCs w:val="26"/>
                        </w:rPr>
                        <w:t>Watura</w:t>
                      </w:r>
                      <w:proofErr w:type="spellEnd"/>
                      <w:r w:rsidRPr="000951EC">
                        <w:rPr>
                          <w:rFonts w:ascii="Georgia" w:hAnsi="Georgia"/>
                          <w:sz w:val="26"/>
                          <w:szCs w:val="26"/>
                        </w:rPr>
                        <w:t xml:space="preserve"> </w:t>
                      </w:r>
                      <w:proofErr w:type="spellStart"/>
                      <w:r w:rsidRPr="000951EC">
                        <w:rPr>
                          <w:rFonts w:ascii="Georgia" w:hAnsi="Georgia"/>
                          <w:sz w:val="26"/>
                          <w:szCs w:val="26"/>
                        </w:rPr>
                        <w:t>Misaka</w:t>
                      </w:r>
                      <w:proofErr w:type="spellEnd"/>
                      <w:r w:rsidRPr="000951EC">
                        <w:rPr>
                          <w:rFonts w:ascii="Georgia" w:hAnsi="Georgia"/>
                          <w:sz w:val="26"/>
                          <w:szCs w:val="26"/>
                        </w:rPr>
                        <w:t xml:space="preserve"> </w:t>
                      </w:r>
                    </w:p>
                    <w:p w14:paraId="30CA55C9" w14:textId="77777777" w:rsidR="000951EC" w:rsidRPr="000951EC" w:rsidRDefault="000951EC" w:rsidP="000951EC">
                      <w:pPr>
                        <w:contextualSpacing/>
                        <w:rPr>
                          <w:rFonts w:ascii="Georgia" w:hAnsi="Georgia"/>
                          <w:sz w:val="26"/>
                          <w:szCs w:val="26"/>
                        </w:rPr>
                      </w:pPr>
                      <w:hyperlink r:id="rId118" w:history="1">
                        <w:r w:rsidRPr="000951EC">
                          <w:rPr>
                            <w:rStyle w:val="Hyperlink"/>
                            <w:rFonts w:ascii="Georgia" w:hAnsi="Georgia"/>
                            <w:sz w:val="26"/>
                            <w:szCs w:val="26"/>
                          </w:rPr>
                          <w:t>HB 212</w:t>
                        </w:r>
                      </w:hyperlink>
                      <w:r w:rsidRPr="000951EC">
                        <w:rPr>
                          <w:rFonts w:ascii="Georgia" w:hAnsi="Georgia"/>
                          <w:sz w:val="26"/>
                          <w:szCs w:val="26"/>
                        </w:rPr>
                        <w:t xml:space="preserve"> Vehicle Sales Tax Exemption Modifications</w:t>
                      </w:r>
                    </w:p>
                    <w:p w14:paraId="757803FC" w14:textId="74D8C2DC" w:rsidR="000951EC" w:rsidRPr="000951EC" w:rsidRDefault="000951EC" w:rsidP="00DF242C">
                      <w:pPr>
                        <w:contextualSpacing/>
                        <w:rPr>
                          <w:rFonts w:ascii="Georgia" w:hAnsi="Georgia"/>
                          <w:sz w:val="26"/>
                          <w:szCs w:val="26"/>
                        </w:rPr>
                      </w:pPr>
                      <w:hyperlink r:id="rId119" w:history="1">
                        <w:r w:rsidRPr="000951EC">
                          <w:rPr>
                            <w:rStyle w:val="Hyperlink"/>
                            <w:rFonts w:ascii="Georgia" w:hAnsi="Georgia"/>
                            <w:sz w:val="26"/>
                            <w:szCs w:val="26"/>
                          </w:rPr>
                          <w:t>SB 50</w:t>
                        </w:r>
                      </w:hyperlink>
                      <w:r w:rsidRPr="000951EC">
                        <w:rPr>
                          <w:rFonts w:ascii="Georgia" w:hAnsi="Georgia"/>
                          <w:sz w:val="26"/>
                          <w:szCs w:val="26"/>
                        </w:rPr>
                        <w:t xml:space="preserve"> Clean Energy Act Amendments</w:t>
                      </w:r>
                    </w:p>
                    <w:p w14:paraId="1983ECC3" w14:textId="3C828012" w:rsidR="00DD6E25" w:rsidRPr="000951EC" w:rsidRDefault="00DD6E25" w:rsidP="00DF242C">
                      <w:pPr>
                        <w:contextualSpacing/>
                        <w:rPr>
                          <w:rFonts w:ascii="Georgia" w:hAnsi="Georgia"/>
                          <w:sz w:val="26"/>
                          <w:szCs w:val="26"/>
                        </w:rPr>
                      </w:pPr>
                      <w:hyperlink r:id="rId120" w:history="1">
                        <w:r w:rsidRPr="000951EC">
                          <w:rPr>
                            <w:rStyle w:val="Hyperlink"/>
                            <w:rFonts w:ascii="Georgia" w:hAnsi="Georgia"/>
                            <w:sz w:val="26"/>
                            <w:szCs w:val="26"/>
                          </w:rPr>
                          <w:t>HB 192,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Property Tax Assessment Amendments </w:t>
                      </w:r>
                    </w:p>
                    <w:p w14:paraId="336D6412" w14:textId="6A041D82" w:rsidR="00DD6E25" w:rsidRPr="000951EC" w:rsidRDefault="00DD6E25" w:rsidP="00DF242C">
                      <w:pPr>
                        <w:contextualSpacing/>
                        <w:rPr>
                          <w:rFonts w:ascii="Georgia" w:hAnsi="Georgia"/>
                          <w:sz w:val="26"/>
                          <w:szCs w:val="26"/>
                        </w:rPr>
                      </w:pPr>
                      <w:hyperlink r:id="rId121" w:history="1">
                        <w:r w:rsidRPr="000951EC">
                          <w:rPr>
                            <w:rStyle w:val="Hyperlink"/>
                            <w:rFonts w:ascii="Georgia" w:hAnsi="Georgia"/>
                            <w:sz w:val="26"/>
                            <w:szCs w:val="26"/>
                          </w:rPr>
                          <w:t>HB 268</w:t>
                        </w:r>
                      </w:hyperlink>
                      <w:r w:rsidRPr="000951EC">
                        <w:rPr>
                          <w:rFonts w:ascii="Georgia" w:hAnsi="Georgia"/>
                          <w:sz w:val="26"/>
                          <w:szCs w:val="26"/>
                        </w:rPr>
                        <w:t xml:space="preserve"> Property Tax Notice Amendments</w:t>
                      </w:r>
                    </w:p>
                    <w:p w14:paraId="3AECE9AE" w14:textId="0C212A89" w:rsidR="00DD6E25" w:rsidRPr="000951EC" w:rsidRDefault="00DD6E25" w:rsidP="00DF242C">
                      <w:pPr>
                        <w:contextualSpacing/>
                        <w:rPr>
                          <w:rFonts w:ascii="Georgia" w:hAnsi="Georgia"/>
                          <w:sz w:val="26"/>
                          <w:szCs w:val="26"/>
                        </w:rPr>
                      </w:pPr>
                      <w:hyperlink r:id="rId122" w:history="1">
                        <w:r w:rsidRPr="000951EC">
                          <w:rPr>
                            <w:rStyle w:val="Hyperlink"/>
                            <w:rFonts w:ascii="Georgia" w:hAnsi="Georgia"/>
                            <w:sz w:val="26"/>
                            <w:szCs w:val="26"/>
                          </w:rPr>
                          <w:t>HB 198</w:t>
                        </w:r>
                      </w:hyperlink>
                      <w:r w:rsidRPr="000951EC">
                        <w:rPr>
                          <w:rFonts w:ascii="Georgia" w:hAnsi="Georgia"/>
                          <w:sz w:val="26"/>
                          <w:szCs w:val="26"/>
                        </w:rPr>
                        <w:t xml:space="preserve"> Eminent Domain Limitations</w:t>
                      </w:r>
                    </w:p>
                    <w:p w14:paraId="6F699273" w14:textId="67803E6B" w:rsidR="00DD6E25" w:rsidRPr="000951EC" w:rsidRDefault="00DD6E25" w:rsidP="00DF242C">
                      <w:pPr>
                        <w:contextualSpacing/>
                        <w:rPr>
                          <w:rFonts w:ascii="Georgia" w:hAnsi="Georgia"/>
                          <w:sz w:val="26"/>
                          <w:szCs w:val="26"/>
                        </w:rPr>
                      </w:pPr>
                      <w:hyperlink r:id="rId123" w:history="1">
                        <w:r w:rsidRPr="000951EC">
                          <w:rPr>
                            <w:rStyle w:val="Hyperlink"/>
                            <w:rFonts w:ascii="Georgia" w:hAnsi="Georgia"/>
                            <w:sz w:val="26"/>
                            <w:szCs w:val="26"/>
                          </w:rPr>
                          <w:t>HB 225</w:t>
                        </w:r>
                      </w:hyperlink>
                      <w:r w:rsidRPr="000951EC">
                        <w:rPr>
                          <w:rFonts w:ascii="Georgia" w:hAnsi="Georgia"/>
                          <w:sz w:val="26"/>
                          <w:szCs w:val="26"/>
                        </w:rPr>
                        <w:t xml:space="preserve"> Phased Retirement Amendments</w:t>
                      </w:r>
                    </w:p>
                    <w:p w14:paraId="3DE77EAA" w14:textId="35E813C1" w:rsidR="00DD6E25" w:rsidRPr="000951EC" w:rsidRDefault="00DD6E25" w:rsidP="00DF242C">
                      <w:pPr>
                        <w:contextualSpacing/>
                        <w:rPr>
                          <w:rFonts w:ascii="Georgia" w:hAnsi="Georgia"/>
                          <w:sz w:val="26"/>
                          <w:szCs w:val="26"/>
                        </w:rPr>
                      </w:pPr>
                      <w:hyperlink r:id="rId124" w:history="1">
                        <w:r w:rsidRPr="000951EC">
                          <w:rPr>
                            <w:rStyle w:val="Hyperlink"/>
                            <w:rFonts w:ascii="Georgia" w:hAnsi="Georgia"/>
                            <w:sz w:val="26"/>
                            <w:szCs w:val="26"/>
                          </w:rPr>
                          <w:t>HB 58,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Electronic Cigarettes in Schools Amendments</w:t>
                      </w:r>
                    </w:p>
                    <w:p w14:paraId="234AA875" w14:textId="4AF6BA4C" w:rsidR="00DD6E25" w:rsidRPr="000951EC" w:rsidRDefault="00DD6E25" w:rsidP="00DF242C">
                      <w:pPr>
                        <w:contextualSpacing/>
                        <w:rPr>
                          <w:rFonts w:ascii="Georgia" w:hAnsi="Georgia"/>
                          <w:sz w:val="26"/>
                          <w:szCs w:val="26"/>
                        </w:rPr>
                      </w:pPr>
                      <w:hyperlink r:id="rId125" w:history="1">
                        <w:r w:rsidRPr="000951EC">
                          <w:rPr>
                            <w:rStyle w:val="Hyperlink"/>
                            <w:rFonts w:ascii="Georgia" w:hAnsi="Georgia"/>
                            <w:sz w:val="26"/>
                            <w:szCs w:val="26"/>
                          </w:rPr>
                          <w:t>HB 32,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Crisis Services Amendments</w:t>
                      </w:r>
                    </w:p>
                    <w:p w14:paraId="7655D404" w14:textId="05E05030" w:rsidR="00DD6E25" w:rsidRPr="000951EC" w:rsidRDefault="00DD6E25" w:rsidP="00DF242C">
                      <w:pPr>
                        <w:contextualSpacing/>
                        <w:rPr>
                          <w:rFonts w:ascii="Georgia" w:hAnsi="Georgia"/>
                          <w:sz w:val="26"/>
                          <w:szCs w:val="26"/>
                        </w:rPr>
                      </w:pPr>
                      <w:hyperlink r:id="rId126" w:history="1">
                        <w:r w:rsidRPr="000951EC">
                          <w:rPr>
                            <w:rStyle w:val="Hyperlink"/>
                            <w:rFonts w:ascii="Georgia" w:hAnsi="Georgia"/>
                            <w:sz w:val="26"/>
                            <w:szCs w:val="26"/>
                          </w:rPr>
                          <w:t>HB 219</w:t>
                        </w:r>
                      </w:hyperlink>
                      <w:r w:rsidRPr="000951EC">
                        <w:rPr>
                          <w:rFonts w:ascii="Georgia" w:hAnsi="Georgia"/>
                          <w:sz w:val="26"/>
                          <w:szCs w:val="26"/>
                        </w:rPr>
                        <w:t xml:space="preserve"> Mental Health Amendments</w:t>
                      </w:r>
                    </w:p>
                    <w:p w14:paraId="0970FCEF" w14:textId="52E0BFFE" w:rsidR="00DD6E25" w:rsidRPr="000951EC" w:rsidRDefault="00DD6E25" w:rsidP="00DF242C">
                      <w:pPr>
                        <w:contextualSpacing/>
                        <w:rPr>
                          <w:rFonts w:ascii="Georgia" w:hAnsi="Georgia"/>
                          <w:sz w:val="26"/>
                          <w:szCs w:val="26"/>
                        </w:rPr>
                      </w:pPr>
                      <w:hyperlink r:id="rId127" w:history="1">
                        <w:r w:rsidRPr="000951EC">
                          <w:rPr>
                            <w:rStyle w:val="Hyperlink"/>
                            <w:rFonts w:ascii="Georgia" w:hAnsi="Georgia"/>
                            <w:sz w:val="26"/>
                            <w:szCs w:val="26"/>
                          </w:rPr>
                          <w:t>HB 285</w:t>
                        </w:r>
                      </w:hyperlink>
                      <w:r w:rsidRPr="000951EC">
                        <w:rPr>
                          <w:rFonts w:ascii="Georgia" w:hAnsi="Georgia"/>
                          <w:sz w:val="26"/>
                          <w:szCs w:val="26"/>
                        </w:rPr>
                        <w:t xml:space="preserve"> Utah Professionals Health Program</w:t>
                      </w:r>
                    </w:p>
                    <w:p w14:paraId="133246BF" w14:textId="263AA84B" w:rsidR="00DD6E25" w:rsidRPr="000951EC" w:rsidRDefault="00DD6E25" w:rsidP="00DF242C">
                      <w:pPr>
                        <w:contextualSpacing/>
                        <w:rPr>
                          <w:rFonts w:ascii="Georgia" w:hAnsi="Georgia"/>
                          <w:sz w:val="26"/>
                          <w:szCs w:val="26"/>
                        </w:rPr>
                      </w:pPr>
                      <w:hyperlink r:id="rId128" w:history="1">
                        <w:r w:rsidRPr="000951EC">
                          <w:rPr>
                            <w:rStyle w:val="Hyperlink"/>
                            <w:rFonts w:ascii="Georgia" w:hAnsi="Georgia"/>
                            <w:sz w:val="26"/>
                            <w:szCs w:val="26"/>
                          </w:rPr>
                          <w:t>HB 139,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DUI Liability Amendments</w:t>
                      </w:r>
                    </w:p>
                    <w:p w14:paraId="33571D10" w14:textId="30518D3E" w:rsidR="00DD6E25" w:rsidRPr="000951EC" w:rsidRDefault="00DD6E25" w:rsidP="00DF242C">
                      <w:pPr>
                        <w:contextualSpacing/>
                        <w:rPr>
                          <w:rFonts w:ascii="Georgia" w:hAnsi="Georgia"/>
                          <w:sz w:val="26"/>
                          <w:szCs w:val="26"/>
                        </w:rPr>
                      </w:pPr>
                      <w:hyperlink r:id="rId129" w:history="1">
                        <w:r w:rsidRPr="000951EC">
                          <w:rPr>
                            <w:rStyle w:val="Hyperlink"/>
                            <w:rFonts w:ascii="Georgia" w:hAnsi="Georgia"/>
                            <w:sz w:val="26"/>
                            <w:szCs w:val="26"/>
                          </w:rPr>
                          <w:t>HB 220</w:t>
                        </w:r>
                      </w:hyperlink>
                      <w:r w:rsidRPr="000951EC">
                        <w:rPr>
                          <w:rFonts w:ascii="Georgia" w:hAnsi="Georgia"/>
                          <w:sz w:val="26"/>
                          <w:szCs w:val="26"/>
                        </w:rPr>
                        <w:t xml:space="preserve"> Hepatitis C Outreach Pilot Program</w:t>
                      </w:r>
                    </w:p>
                    <w:p w14:paraId="43A44CA7" w14:textId="1BD2C1ED" w:rsidR="00DD6E25" w:rsidRPr="000951EC" w:rsidRDefault="00DD6E25" w:rsidP="00DF242C">
                      <w:pPr>
                        <w:contextualSpacing/>
                        <w:rPr>
                          <w:rFonts w:ascii="Georgia" w:hAnsi="Georgia"/>
                          <w:sz w:val="26"/>
                          <w:szCs w:val="26"/>
                        </w:rPr>
                      </w:pPr>
                      <w:hyperlink r:id="rId130" w:history="1">
                        <w:r w:rsidRPr="000951EC">
                          <w:rPr>
                            <w:rStyle w:val="Hyperlink"/>
                            <w:rFonts w:ascii="Georgia" w:hAnsi="Georgia"/>
                            <w:sz w:val="26"/>
                            <w:szCs w:val="26"/>
                          </w:rPr>
                          <w:t>HB 238,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Crime Enhancement Amendments</w:t>
                      </w:r>
                    </w:p>
                    <w:p w14:paraId="7F6660EF" w14:textId="436BC468" w:rsidR="00DD6E25" w:rsidRPr="000951EC" w:rsidRDefault="00DD6E25" w:rsidP="00DF242C">
                      <w:pPr>
                        <w:contextualSpacing/>
                        <w:rPr>
                          <w:rFonts w:ascii="Georgia" w:hAnsi="Georgia"/>
                          <w:sz w:val="26"/>
                          <w:szCs w:val="26"/>
                        </w:rPr>
                      </w:pPr>
                      <w:hyperlink r:id="rId131" w:history="1">
                        <w:r w:rsidRPr="000951EC">
                          <w:rPr>
                            <w:rStyle w:val="Hyperlink"/>
                            <w:rFonts w:ascii="Georgia" w:hAnsi="Georgia"/>
                            <w:sz w:val="26"/>
                            <w:szCs w:val="26"/>
                          </w:rPr>
                          <w:t>HB 291,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Human Trafficking Amendments</w:t>
                      </w:r>
                    </w:p>
                    <w:p w14:paraId="185A9ED4" w14:textId="4D9721EF" w:rsidR="00DD6E25" w:rsidRPr="000951EC" w:rsidRDefault="00DD6E25" w:rsidP="00DF242C">
                      <w:pPr>
                        <w:contextualSpacing/>
                        <w:rPr>
                          <w:rFonts w:ascii="Georgia" w:hAnsi="Georgia"/>
                          <w:sz w:val="26"/>
                          <w:szCs w:val="26"/>
                        </w:rPr>
                      </w:pPr>
                      <w:hyperlink r:id="rId132" w:history="1">
                        <w:r w:rsidRPr="000951EC">
                          <w:rPr>
                            <w:rStyle w:val="Hyperlink"/>
                            <w:rFonts w:ascii="Georgia" w:hAnsi="Georgia"/>
                            <w:sz w:val="26"/>
                            <w:szCs w:val="26"/>
                          </w:rPr>
                          <w:t>HB 92, 1</w:t>
                        </w:r>
                        <w:r w:rsidRPr="000951EC">
                          <w:rPr>
                            <w:rStyle w:val="Hyperlink"/>
                            <w:rFonts w:ascii="Georgia" w:hAnsi="Georgia"/>
                            <w:sz w:val="26"/>
                            <w:szCs w:val="26"/>
                            <w:vertAlign w:val="superscript"/>
                          </w:rPr>
                          <w:t>st</w:t>
                        </w:r>
                        <w:r w:rsidRPr="000951EC">
                          <w:rPr>
                            <w:rStyle w:val="Hyperlink"/>
                            <w:rFonts w:ascii="Georgia" w:hAnsi="Georgia"/>
                            <w:sz w:val="26"/>
                            <w:szCs w:val="26"/>
                          </w:rPr>
                          <w:t xml:space="preserve"> Sub</w:t>
                        </w:r>
                      </w:hyperlink>
                      <w:r w:rsidRPr="000951EC">
                        <w:rPr>
                          <w:rFonts w:ascii="Georgia" w:hAnsi="Georgia"/>
                          <w:sz w:val="26"/>
                          <w:szCs w:val="26"/>
                        </w:rPr>
                        <w:t xml:space="preserve"> Fire Amendments</w:t>
                      </w:r>
                    </w:p>
                    <w:p w14:paraId="39FDA7D0" w14:textId="754DB724" w:rsidR="00DD6E25" w:rsidRPr="000951EC" w:rsidRDefault="00DD6E25" w:rsidP="00DF242C">
                      <w:pPr>
                        <w:contextualSpacing/>
                        <w:rPr>
                          <w:rFonts w:ascii="Georgia" w:hAnsi="Georgia"/>
                          <w:sz w:val="26"/>
                          <w:szCs w:val="26"/>
                        </w:rPr>
                      </w:pPr>
                      <w:hyperlink r:id="rId133" w:history="1">
                        <w:r w:rsidRPr="000951EC">
                          <w:rPr>
                            <w:rStyle w:val="Hyperlink"/>
                            <w:rFonts w:ascii="Georgia" w:hAnsi="Georgia"/>
                            <w:sz w:val="26"/>
                            <w:szCs w:val="26"/>
                          </w:rPr>
                          <w:t>HB 130</w:t>
                        </w:r>
                      </w:hyperlink>
                      <w:r w:rsidRPr="000951EC">
                        <w:rPr>
                          <w:rFonts w:ascii="Georgia" w:hAnsi="Georgia"/>
                          <w:sz w:val="26"/>
                          <w:szCs w:val="26"/>
                        </w:rPr>
                        <w:t xml:space="preserve"> Water Use Amendments</w:t>
                      </w:r>
                    </w:p>
                    <w:p w14:paraId="4177E560" w14:textId="715D5E8D" w:rsidR="00F67AAC" w:rsidRPr="000951EC" w:rsidRDefault="00F67AAC" w:rsidP="00DF242C">
                      <w:pPr>
                        <w:contextualSpacing/>
                        <w:rPr>
                          <w:rFonts w:ascii="Georgia" w:hAnsi="Georgia"/>
                          <w:sz w:val="26"/>
                          <w:szCs w:val="26"/>
                        </w:rPr>
                      </w:pPr>
                      <w:hyperlink r:id="rId134" w:history="1">
                        <w:r w:rsidRPr="000951EC">
                          <w:rPr>
                            <w:rStyle w:val="Hyperlink"/>
                            <w:rFonts w:ascii="Georgia" w:hAnsi="Georgia"/>
                            <w:sz w:val="26"/>
                            <w:szCs w:val="26"/>
                          </w:rPr>
                          <w:t>HB 233, 2</w:t>
                        </w:r>
                        <w:r w:rsidRPr="000951EC">
                          <w:rPr>
                            <w:rStyle w:val="Hyperlink"/>
                            <w:rFonts w:ascii="Georgia" w:hAnsi="Georgia"/>
                            <w:sz w:val="26"/>
                            <w:szCs w:val="26"/>
                            <w:vertAlign w:val="superscript"/>
                          </w:rPr>
                          <w:t>nd</w:t>
                        </w:r>
                        <w:r w:rsidRPr="000951EC">
                          <w:rPr>
                            <w:rStyle w:val="Hyperlink"/>
                            <w:rFonts w:ascii="Georgia" w:hAnsi="Georgia"/>
                            <w:sz w:val="26"/>
                            <w:szCs w:val="26"/>
                          </w:rPr>
                          <w:t xml:space="preserve"> Sub</w:t>
                        </w:r>
                      </w:hyperlink>
                      <w:r w:rsidRPr="000951EC">
                        <w:rPr>
                          <w:rFonts w:ascii="Georgia" w:hAnsi="Georgia"/>
                          <w:sz w:val="26"/>
                          <w:szCs w:val="26"/>
                        </w:rPr>
                        <w:t xml:space="preserve"> Natural Resources Legacy Funding Amendments</w:t>
                      </w:r>
                    </w:p>
                    <w:p w14:paraId="02508FE9" w14:textId="77777777" w:rsidR="00DD6E25" w:rsidRPr="00C223DC" w:rsidRDefault="00DD6E25" w:rsidP="00DF242C">
                      <w:pPr>
                        <w:contextualSpacing/>
                        <w:rPr>
                          <w:rFonts w:ascii="Georgia" w:hAnsi="Georgia"/>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6397737" wp14:editId="759F518B">
                <wp:simplePos x="0" y="0"/>
                <wp:positionH relativeFrom="column">
                  <wp:posOffset>-624689</wp:posOffset>
                </wp:positionH>
                <wp:positionV relativeFrom="paragraph">
                  <wp:posOffset>538222</wp:posOffset>
                </wp:positionV>
                <wp:extent cx="4381877" cy="770268"/>
                <wp:effectExtent l="0" t="0" r="0" b="4445"/>
                <wp:wrapNone/>
                <wp:docPr id="239" name="Rectangle 239"/>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5C9C6" id="Rectangle 239" o:spid="_x0000_s1026" style="position:absolute;margin-left:-49.2pt;margin-top:42.4pt;width:345.05pt;height:6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" fillcolor="#a5a5a5 [3206]" stroked="f" strokeweight="1pt">
                <v:fill opacity="39321f"/>
              </v:rect>
            </w:pict>
          </mc:Fallback>
        </mc:AlternateContent>
      </w:r>
    </w:p>
    <w:p w14:paraId="72A7DC4B" w14:textId="76403FE3" w:rsidR="007725D2" w:rsidRDefault="007725D2">
      <w:pPr>
        <w:spacing w:after="0"/>
        <w:sectPr w:rsidR="007725D2" w:rsidSect="007725D2">
          <w:type w:val="continuous"/>
          <w:pgSz w:w="12240" w:h="15840"/>
          <w:pgMar w:top="1440" w:right="1440" w:bottom="1440" w:left="1440" w:header="720" w:footer="720" w:gutter="0"/>
          <w:cols w:num="2" w:space="720"/>
          <w:docGrid w:linePitch="360"/>
        </w:sectPr>
      </w:pPr>
    </w:p>
    <w:p w14:paraId="3CFA5857" w14:textId="5DB768DB" w:rsidR="00B52982" w:rsidRDefault="006430CD">
      <w:pPr>
        <w:spacing w:after="0"/>
      </w:pPr>
      <w:r>
        <w:rPr>
          <w:noProof/>
        </w:rPr>
        <mc:AlternateContent>
          <mc:Choice Requires="wps">
            <w:drawing>
              <wp:anchor distT="0" distB="0" distL="114300" distR="114300" simplePos="0" relativeHeight="251709440" behindDoc="0" locked="0" layoutInCell="1" allowOverlap="1" wp14:anchorId="0737DBDE" wp14:editId="66428D60">
                <wp:simplePos x="0" y="0"/>
                <wp:positionH relativeFrom="page">
                  <wp:posOffset>6714452</wp:posOffset>
                </wp:positionH>
                <wp:positionV relativeFrom="page">
                  <wp:posOffset>601942</wp:posOffset>
                </wp:positionV>
                <wp:extent cx="642620" cy="389890"/>
                <wp:effectExtent l="0" t="0" r="0" b="0"/>
                <wp:wrapThrough wrapText="bothSides">
                  <wp:wrapPolygon edited="0">
                    <wp:start x="854" y="0"/>
                    <wp:lineTo x="854" y="19700"/>
                    <wp:lineTo x="19636" y="19700"/>
                    <wp:lineTo x="19636" y="0"/>
                    <wp:lineTo x="854" y="0"/>
                  </wp:wrapPolygon>
                </wp:wrapThrough>
                <wp:docPr id="148" name="Text Box 14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73F91F" w14:textId="3ACB3D85" w:rsidR="00DD6E25" w:rsidRPr="00B20916" w:rsidRDefault="00DD6E25"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DBDE" id="Text Box 148" o:spid="_x0000_s1052" type="#_x0000_t202" style="position:absolute;margin-left:528.7pt;margin-top:47.4pt;width:50.6pt;height:30.7pt;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g3yeQIAAGQFAAAOAAAAZHJzL2Uyb0RvYy54bWysVN1v0zAQf0fif7D8ztKWUrp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" filled="f" stroked="f">
                <v:textbox>
                  <w:txbxContent>
                    <w:p w14:paraId="5173F91F" w14:textId="3ACB3D85" w:rsidR="00DD6E25" w:rsidRPr="00B20916" w:rsidRDefault="00DD6E25"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v:textbox>
                <w10:wrap type="through" anchorx="page" anchory="page"/>
              </v:shape>
            </w:pict>
          </mc:Fallback>
        </mc:AlternateContent>
      </w:r>
    </w:p>
    <w:p w14:paraId="08D6316E" w14:textId="603E8741" w:rsidR="00992BB8" w:rsidRDefault="00A70917">
      <w:pPr>
        <w:spacing w:after="0"/>
      </w:pPr>
      <w:r>
        <w:rPr>
          <w:noProof/>
        </w:rPr>
        <mc:AlternateContent>
          <mc:Choice Requires="wps">
            <w:drawing>
              <wp:anchor distT="0" distB="0" distL="114300" distR="114300" simplePos="0" relativeHeight="251768832" behindDoc="0" locked="0" layoutInCell="1" allowOverlap="1" wp14:anchorId="0E268064" wp14:editId="069F7B3D">
                <wp:simplePos x="0" y="0"/>
                <wp:positionH relativeFrom="page">
                  <wp:posOffset>266700</wp:posOffset>
                </wp:positionH>
                <wp:positionV relativeFrom="page">
                  <wp:posOffset>7609648</wp:posOffset>
                </wp:positionV>
                <wp:extent cx="3858895" cy="695960"/>
                <wp:effectExtent l="0" t="0" r="0" b="0"/>
                <wp:wrapThrough wrapText="bothSides">
                  <wp:wrapPolygon edited="0">
                    <wp:start x="142" y="0"/>
                    <wp:lineTo x="142" y="20496"/>
                    <wp:lineTo x="21326" y="20496"/>
                    <wp:lineTo x="21326" y="0"/>
                    <wp:lineTo x="142" y="0"/>
                  </wp:wrapPolygon>
                </wp:wrapThrough>
                <wp:docPr id="247" name="Text Box 247"/>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D62A60" w14:textId="77777777" w:rsidR="00DD6E25" w:rsidRPr="009F1661" w:rsidRDefault="00DD6E25"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64" id="Text Box 247" o:spid="_x0000_s1053" type="#_x0000_t202" style="position:absolute;margin-left:21pt;margin-top:599.2pt;width:303.85pt;height:54.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" filled="f" stroked="f">
                <v:textbox>
                  <w:txbxContent>
                    <w:p w14:paraId="61D62A60" w14:textId="77777777" w:rsidR="00DD6E25" w:rsidRPr="009F1661" w:rsidRDefault="00DD6E25" w:rsidP="0020426C">
                      <w:pPr>
                        <w:rPr>
                          <w:rFonts w:ascii="Georgia" w:hAnsi="Georgia"/>
                          <w:color w:val="FFFFFF" w:themeColor="background1"/>
                          <w:sz w:val="48"/>
                          <w:szCs w:val="48"/>
                        </w:rPr>
                      </w:pPr>
                      <w:bookmarkStart w:id="1" w:name="_GoBack"/>
                      <w:r w:rsidRPr="009F1661">
                        <w:rPr>
                          <w:rFonts w:ascii="Georgia" w:hAnsi="Georgia"/>
                          <w:color w:val="FFFFFF" w:themeColor="background1"/>
                          <w:sz w:val="48"/>
                          <w:szCs w:val="48"/>
                        </w:rPr>
                        <w:t>Bill Title</w:t>
                      </w:r>
                      <w:bookmarkEnd w:id="1"/>
                    </w:p>
                  </w:txbxContent>
                </v:textbox>
                <w10:wrap type="through"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18002E3F" wp14:editId="042DBCF3">
                <wp:simplePos x="0" y="0"/>
                <wp:positionH relativeFrom="page">
                  <wp:posOffset>263052</wp:posOffset>
                </wp:positionH>
                <wp:positionV relativeFrom="page">
                  <wp:posOffset>8005091</wp:posOffset>
                </wp:positionV>
                <wp:extent cx="3858895" cy="695960"/>
                <wp:effectExtent l="0" t="0" r="0" b="0"/>
                <wp:wrapThrough wrapText="bothSides">
                  <wp:wrapPolygon edited="0">
                    <wp:start x="142" y="0"/>
                    <wp:lineTo x="142" y="20496"/>
                    <wp:lineTo x="21326" y="20496"/>
                    <wp:lineTo x="21326" y="0"/>
                    <wp:lineTo x="142" y="0"/>
                  </wp:wrapPolygon>
                </wp:wrapThrough>
                <wp:docPr id="248" name="Text Box 24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EF582E" w14:textId="77777777" w:rsidR="00DD6E25" w:rsidRPr="009F1661" w:rsidRDefault="00DD6E25"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E3F" id="Text Box 248" o:spid="_x0000_s1054" type="#_x0000_t202" style="position:absolute;margin-left:20.7pt;margin-top:630.3pt;width:303.85pt;height:54.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" filled="f" stroked="f">
                <v:textbox>
                  <w:txbxContent>
                    <w:p w14:paraId="46EF582E" w14:textId="77777777" w:rsidR="00DD6E25" w:rsidRPr="009F1661" w:rsidRDefault="00DD6E25"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5760" behindDoc="0" locked="0" layoutInCell="1" allowOverlap="1" wp14:anchorId="4B041DAF" wp14:editId="0A836AC8">
                <wp:simplePos x="0" y="0"/>
                <wp:positionH relativeFrom="page">
                  <wp:posOffset>6096384</wp:posOffset>
                </wp:positionH>
                <wp:positionV relativeFrom="page">
                  <wp:posOffset>4847310</wp:posOffset>
                </wp:positionV>
                <wp:extent cx="1403498" cy="695960"/>
                <wp:effectExtent l="0" t="0" r="0" b="0"/>
                <wp:wrapThrough wrapText="bothSides">
                  <wp:wrapPolygon edited="0">
                    <wp:start x="977" y="394"/>
                    <wp:lineTo x="977" y="20891"/>
                    <wp:lineTo x="20525" y="20891"/>
                    <wp:lineTo x="20525" y="394"/>
                    <wp:lineTo x="977" y="394"/>
                  </wp:wrapPolygon>
                </wp:wrapThrough>
                <wp:docPr id="245" name="Text Box 245"/>
                <wp:cNvGraphicFramePr/>
                <a:graphic xmlns:a="http://schemas.openxmlformats.org/drawingml/2006/main">
                  <a:graphicData uri="http://schemas.microsoft.com/office/word/2010/wordprocessingShape">
                    <wps:wsp>
                      <wps:cNvSpPr txBox="1"/>
                      <wps:spPr>
                        <a:xfrm>
                          <a:off x="0" y="0"/>
                          <a:ext cx="1403498"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FF2518" w14:textId="77777777" w:rsidR="00DD6E25" w:rsidRPr="009F1661" w:rsidRDefault="00DD6E25"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1DAF" id="Text Box 245" o:spid="_x0000_s1055" type="#_x0000_t202" style="position:absolute;margin-left:480.05pt;margin-top:381.7pt;width:110.5pt;height:54.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" filled="f" stroked="f">
                <v:textbox>
                  <w:txbxContent>
                    <w:p w14:paraId="41FF2518" w14:textId="77777777" w:rsidR="00DD6E25" w:rsidRPr="009F1661" w:rsidRDefault="00DD6E25"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6784" behindDoc="0" locked="0" layoutInCell="1" allowOverlap="1" wp14:anchorId="070DF9AB" wp14:editId="357B05CF">
                <wp:simplePos x="0" y="0"/>
                <wp:positionH relativeFrom="page">
                  <wp:posOffset>5559425</wp:posOffset>
                </wp:positionH>
                <wp:positionV relativeFrom="page">
                  <wp:posOffset>5294039</wp:posOffset>
                </wp:positionV>
                <wp:extent cx="1956391" cy="695960"/>
                <wp:effectExtent l="0" t="0" r="0" b="0"/>
                <wp:wrapThrough wrapText="bothSides">
                  <wp:wrapPolygon edited="0">
                    <wp:start x="701" y="394"/>
                    <wp:lineTo x="701" y="20891"/>
                    <wp:lineTo x="20758" y="20891"/>
                    <wp:lineTo x="20758" y="394"/>
                    <wp:lineTo x="701" y="394"/>
                  </wp:wrapPolygon>
                </wp:wrapThrough>
                <wp:docPr id="246" name="Text Box 246"/>
                <wp:cNvGraphicFramePr/>
                <a:graphic xmlns:a="http://schemas.openxmlformats.org/drawingml/2006/main">
                  <a:graphicData uri="http://schemas.microsoft.com/office/word/2010/wordprocessingShape">
                    <wps:wsp>
                      <wps:cNvSpPr txBox="1"/>
                      <wps:spPr>
                        <a:xfrm>
                          <a:off x="0" y="0"/>
                          <a:ext cx="1956391"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17F1DB" w14:textId="77777777" w:rsidR="00DD6E25" w:rsidRPr="009F1661" w:rsidRDefault="00DD6E25"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DF9AB" id="_x0000_t202" coordsize="21600,21600" o:spt="202" path="m,l,21600r21600,l21600,xe">
                <v:stroke joinstyle="miter"/>
                <v:path gradientshapeok="t" o:connecttype="rect"/>
              </v:shapetype>
              <v:shape id="Text Box 246" o:spid="_x0000_s1056" type="#_x0000_t202" style="position:absolute;margin-left:437.75pt;margin-top:416.85pt;width:154.05pt;height:54.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" filled="f" stroked="f">
                <v:textbox>
                  <w:txbxContent>
                    <w:p w14:paraId="7017F1DB" w14:textId="77777777" w:rsidR="00DD6E25" w:rsidRPr="009F1661" w:rsidRDefault="00DD6E25"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0640" behindDoc="0" locked="0" layoutInCell="1" allowOverlap="1" wp14:anchorId="257C1D78" wp14:editId="687B4FF5">
                <wp:simplePos x="0" y="0"/>
                <wp:positionH relativeFrom="page">
                  <wp:posOffset>271928</wp:posOffset>
                </wp:positionH>
                <wp:positionV relativeFrom="page">
                  <wp:posOffset>2310810</wp:posOffset>
                </wp:positionV>
                <wp:extent cx="3858895" cy="695960"/>
                <wp:effectExtent l="0" t="0" r="0" b="0"/>
                <wp:wrapThrough wrapText="bothSides">
                  <wp:wrapPolygon edited="0">
                    <wp:start x="355" y="394"/>
                    <wp:lineTo x="355" y="20891"/>
                    <wp:lineTo x="21184" y="20891"/>
                    <wp:lineTo x="21184" y="394"/>
                    <wp:lineTo x="355" y="394"/>
                  </wp:wrapPolygon>
                </wp:wrapThrough>
                <wp:docPr id="242" name="Text Box 242"/>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F87EC3" w14:textId="7700C2B2" w:rsidR="00DD6E25" w:rsidRPr="009F1661" w:rsidRDefault="00DD6E25"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1D78" id="Text Box 242" o:spid="_x0000_s1057" type="#_x0000_t202" style="position:absolute;margin-left:21.4pt;margin-top:181.95pt;width:303.85pt;height:54.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" filled="f" stroked="f">
                <v:textbox>
                  <w:txbxContent>
                    <w:p w14:paraId="11F87EC3" w14:textId="7700C2B2" w:rsidR="00DD6E25" w:rsidRPr="009F1661" w:rsidRDefault="00DD6E25"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34016" behindDoc="0" locked="0" layoutInCell="1" allowOverlap="1" wp14:anchorId="57FDDD98" wp14:editId="430A46F3">
                <wp:simplePos x="0" y="0"/>
                <wp:positionH relativeFrom="page">
                  <wp:posOffset>267970</wp:posOffset>
                </wp:positionH>
                <wp:positionV relativeFrom="page">
                  <wp:posOffset>1990725</wp:posOffset>
                </wp:positionV>
                <wp:extent cx="3858895" cy="695960"/>
                <wp:effectExtent l="0" t="0" r="0" b="0"/>
                <wp:wrapThrough wrapText="bothSides">
                  <wp:wrapPolygon edited="0">
                    <wp:start x="142" y="0"/>
                    <wp:lineTo x="142" y="20496"/>
                    <wp:lineTo x="21326" y="20496"/>
                    <wp:lineTo x="21326"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6DA4FA" w14:textId="77777777" w:rsidR="00DD6E25" w:rsidRPr="009F1661" w:rsidRDefault="00DD6E25"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DD98" id="Text Box 29" o:spid="_x0000_s1058" type="#_x0000_t202" style="position:absolute;margin-left:21.1pt;margin-top:156.75pt;width:303.85pt;height:54.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" filled="f" stroked="f">
                <v:textbox>
                  <w:txbxContent>
                    <w:p w14:paraId="2A6DA4FA" w14:textId="77777777" w:rsidR="00DD6E25" w:rsidRPr="009F1661" w:rsidRDefault="00DD6E25"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992BB8">
        <w:br w:type="page"/>
      </w:r>
    </w:p>
    <w:p w14:paraId="1C32F685" w14:textId="2B19844F" w:rsidR="00992BB8" w:rsidRDefault="00D81035">
      <w:pPr>
        <w:spacing w:after="0"/>
      </w:pPr>
      <w:r>
        <w:rPr>
          <w:noProof/>
        </w:rPr>
        <w:lastRenderedPageBreak/>
        <mc:AlternateContent>
          <mc:Choice Requires="wps">
            <w:drawing>
              <wp:anchor distT="0" distB="0" distL="114300" distR="114300" simplePos="0" relativeHeight="251780096" behindDoc="0" locked="0" layoutInCell="1" allowOverlap="1" wp14:anchorId="22488919" wp14:editId="149AFB3B">
                <wp:simplePos x="0" y="0"/>
                <wp:positionH relativeFrom="page">
                  <wp:posOffset>6699043</wp:posOffset>
                </wp:positionH>
                <wp:positionV relativeFrom="page">
                  <wp:posOffset>561399</wp:posOffset>
                </wp:positionV>
                <wp:extent cx="642620" cy="389890"/>
                <wp:effectExtent l="0" t="0" r="0" b="0"/>
                <wp:wrapThrough wrapText="bothSides">
                  <wp:wrapPolygon edited="0">
                    <wp:start x="854" y="0"/>
                    <wp:lineTo x="854" y="19700"/>
                    <wp:lineTo x="19636" y="19700"/>
                    <wp:lineTo x="19636" y="0"/>
                    <wp:lineTo x="854" y="0"/>
                  </wp:wrapPolygon>
                </wp:wrapThrough>
                <wp:docPr id="156" name="Text Box 1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1D1D65" w14:textId="3292A4AF" w:rsidR="00DD6E25" w:rsidRPr="00A41246" w:rsidRDefault="00DD6E25"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88919" id="Text Box 156" o:spid="_x0000_s1060" type="#_x0000_t202" style="position:absolute;margin-left:527.5pt;margin-top:44.2pt;width:50.6pt;height:30.7pt;z-index:251780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" filled="f" stroked="f">
                <v:textbox>
                  <w:txbxContent>
                    <w:p w14:paraId="501D1D65" w14:textId="3292A4AF" w:rsidR="00DD6E25" w:rsidRPr="00A41246" w:rsidRDefault="00DD6E25"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v:textbox>
                <w10:wrap type="through" anchorx="page" anchory="page"/>
              </v:shape>
            </w:pict>
          </mc:Fallback>
        </mc:AlternateContent>
      </w:r>
      <w:r>
        <w:rPr>
          <w:noProof/>
        </w:rPr>
        <mc:AlternateContent>
          <mc:Choice Requires="wps">
            <w:drawing>
              <wp:anchor distT="0" distB="0" distL="114300" distR="114300" simplePos="0" relativeHeight="251646965" behindDoc="0" locked="0" layoutInCell="1" allowOverlap="1" wp14:anchorId="43A16056" wp14:editId="1DAF1F81">
                <wp:simplePos x="0" y="0"/>
                <wp:positionH relativeFrom="column">
                  <wp:posOffset>5642108</wp:posOffset>
                </wp:positionH>
                <wp:positionV relativeFrom="paragraph">
                  <wp:posOffset>-514911</wp:posOffset>
                </wp:positionV>
                <wp:extent cx="914400" cy="613186"/>
                <wp:effectExtent l="0" t="0" r="12700" b="9525"/>
                <wp:wrapNone/>
                <wp:docPr id="39" name="Rectangle 39"/>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31A2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C2177" id="Rectangle 39" o:spid="_x0000_s1026" style="position:absolute;margin-left:444.25pt;margin-top:-40.55pt;width:1in;height:48.3pt;z-index:2516469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" fillcolor="#c31a22" strokecolor="#c00000" strokeweight="1pt"/>
            </w:pict>
          </mc:Fallback>
        </mc:AlternateContent>
      </w:r>
      <w:r w:rsidR="006A55C4">
        <w:rPr>
          <w:noProof/>
        </w:rPr>
        <mc:AlternateContent>
          <mc:Choice Requires="wps">
            <w:drawing>
              <wp:anchor distT="0" distB="0" distL="114300" distR="114300" simplePos="0" relativeHeight="251803648" behindDoc="0" locked="0" layoutInCell="1" allowOverlap="1" wp14:anchorId="3927BEC5" wp14:editId="298CC6EA">
                <wp:simplePos x="0" y="0"/>
                <wp:positionH relativeFrom="column">
                  <wp:posOffset>1871330</wp:posOffset>
                </wp:positionH>
                <wp:positionV relativeFrom="paragraph">
                  <wp:posOffset>-255181</wp:posOffset>
                </wp:positionV>
                <wp:extent cx="2145030" cy="2009553"/>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2145030" cy="2009553"/>
                        </a:xfrm>
                        <a:prstGeom prst="rect">
                          <a:avLst/>
                        </a:prstGeom>
                        <a:solidFill>
                          <a:srgbClr val="002060"/>
                        </a:solidFill>
                        <a:ln w="6350">
                          <a:noFill/>
                        </a:ln>
                      </wps:spPr>
                      <wps:txbx>
                        <w:txbxContent>
                          <w:p w14:paraId="3C827F0D" w14:textId="4D2BA554" w:rsidR="00DD6E25" w:rsidRDefault="00DD6E25">
                            <w:r>
                              <w:rPr>
                                <w:noProof/>
                              </w:rPr>
                              <w:drawing>
                                <wp:inline distT="0" distB="0" distL="0" distR="0" wp14:anchorId="1E726B2C" wp14:editId="737AE512">
                                  <wp:extent cx="1955800" cy="1679945"/>
                                  <wp:effectExtent l="0" t="0" r="0" b="0"/>
                                  <wp:docPr id="22" name="Picture 2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613.jpeg"/>
                                          <pic:cNvPicPr/>
                                        </pic:nvPicPr>
                                        <pic:blipFill>
                                          <a:blip r:embed="rId135">
                                            <a:extLst>
                                              <a:ext uri="{28A0092B-C50C-407E-A947-70E740481C1C}">
                                                <a14:useLocalDpi xmlns:a14="http://schemas.microsoft.com/office/drawing/2010/main" val="0"/>
                                              </a:ext>
                                            </a:extLst>
                                          </a:blip>
                                          <a:stretch>
                                            <a:fillRect/>
                                          </a:stretch>
                                        </pic:blipFill>
                                        <pic:spPr>
                                          <a:xfrm>
                                            <a:off x="0" y="0"/>
                                            <a:ext cx="1964183" cy="1687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7BEC5" id="Text Box 17" o:spid="_x0000_s1061" type="#_x0000_t202" style="position:absolute;margin-left:147.35pt;margin-top:-20.1pt;width:168.9pt;height:158.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" fillcolor="#002060" stroked="f" strokeweight=".5pt">
                <v:textbox>
                  <w:txbxContent>
                    <w:p w14:paraId="3C827F0D" w14:textId="4D2BA554" w:rsidR="00DD6E25" w:rsidRDefault="00DD6E25">
                      <w:r>
                        <w:rPr>
                          <w:noProof/>
                        </w:rPr>
                        <w:drawing>
                          <wp:inline distT="0" distB="0" distL="0" distR="0" wp14:anchorId="1E726B2C" wp14:editId="737AE512">
                            <wp:extent cx="1955800" cy="1679945"/>
                            <wp:effectExtent l="0" t="0" r="0" b="0"/>
                            <wp:docPr id="22" name="Picture 2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613.jpeg"/>
                                    <pic:cNvPicPr/>
                                  </pic:nvPicPr>
                                  <pic:blipFill>
                                    <a:blip r:embed="rId136">
                                      <a:extLst>
                                        <a:ext uri="{28A0092B-C50C-407E-A947-70E740481C1C}">
                                          <a14:useLocalDpi xmlns:a14="http://schemas.microsoft.com/office/drawing/2010/main" val="0"/>
                                        </a:ext>
                                      </a:extLst>
                                    </a:blip>
                                    <a:stretch>
                                      <a:fillRect/>
                                    </a:stretch>
                                  </pic:blipFill>
                                  <pic:spPr>
                                    <a:xfrm>
                                      <a:off x="0" y="0"/>
                                      <a:ext cx="1964183" cy="1687146"/>
                                    </a:xfrm>
                                    <a:prstGeom prst="rect">
                                      <a:avLst/>
                                    </a:prstGeom>
                                  </pic:spPr>
                                </pic:pic>
                              </a:graphicData>
                            </a:graphic>
                          </wp:inline>
                        </w:drawing>
                      </w:r>
                    </w:p>
                  </w:txbxContent>
                </v:textbox>
              </v:shape>
            </w:pict>
          </mc:Fallback>
        </mc:AlternateContent>
      </w:r>
      <w:r w:rsidR="00B5703D">
        <w:rPr>
          <w:noProof/>
        </w:rPr>
        <mc:AlternateContent>
          <mc:Choice Requires="wps">
            <w:drawing>
              <wp:anchor distT="0" distB="0" distL="114300" distR="114300" simplePos="0" relativeHeight="251785216" behindDoc="0" locked="0" layoutInCell="1" allowOverlap="1" wp14:anchorId="2589E9BB" wp14:editId="4370AFB4">
                <wp:simplePos x="0" y="0"/>
                <wp:positionH relativeFrom="page">
                  <wp:posOffset>389255</wp:posOffset>
                </wp:positionH>
                <wp:positionV relativeFrom="page">
                  <wp:posOffset>660582</wp:posOffset>
                </wp:positionV>
                <wp:extent cx="2127564" cy="606582"/>
                <wp:effectExtent l="0" t="0" r="0" b="0"/>
                <wp:wrapThrough wrapText="bothSides">
                  <wp:wrapPolygon edited="0">
                    <wp:start x="645" y="452"/>
                    <wp:lineTo x="645" y="20808"/>
                    <wp:lineTo x="20891" y="20808"/>
                    <wp:lineTo x="20891" y="452"/>
                    <wp:lineTo x="645" y="452"/>
                  </wp:wrapPolygon>
                </wp:wrapThrough>
                <wp:docPr id="150" name="Text Box 150"/>
                <wp:cNvGraphicFramePr/>
                <a:graphic xmlns:a="http://schemas.openxmlformats.org/drawingml/2006/main">
                  <a:graphicData uri="http://schemas.microsoft.com/office/word/2010/wordprocessingShape">
                    <wps:wsp>
                      <wps:cNvSpPr txBox="1"/>
                      <wps:spPr>
                        <a:xfrm>
                          <a:off x="0" y="0"/>
                          <a:ext cx="2127564" cy="6065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6C4194" w14:textId="697E6C03" w:rsidR="00DD6E25" w:rsidRPr="0052147B" w:rsidRDefault="00DD6E25" w:rsidP="0052147B">
                            <w:pPr>
                              <w:jc w:val="center"/>
                              <w:rPr>
                                <w:rFonts w:ascii="Georgia" w:hAnsi="Georgia"/>
                                <w:color w:val="FFFFFF" w:themeColor="background1"/>
                                <w:sz w:val="36"/>
                                <w:szCs w:val="36"/>
                              </w:rPr>
                            </w:pPr>
                            <w:r>
                              <w:rPr>
                                <w:rFonts w:ascii="Georgia" w:hAnsi="Georgia"/>
                                <w:color w:val="FFFFFF" w:themeColor="background1"/>
                                <w:sz w:val="36"/>
                                <w:szCs w:val="36"/>
                              </w:rPr>
                              <w:t xml:space="preserve">Robotics Day on the Hill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E9BB" id="Text Box 150" o:spid="_x0000_s1062" type="#_x0000_t202" style="position:absolute;margin-left:30.65pt;margin-top:52pt;width:167.5pt;height:47.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" filled="f" stroked="f">
                <v:textbox>
                  <w:txbxContent>
                    <w:p w14:paraId="366C4194" w14:textId="697E6C03" w:rsidR="00DD6E25" w:rsidRPr="0052147B" w:rsidRDefault="00DD6E25" w:rsidP="0052147B">
                      <w:pPr>
                        <w:jc w:val="center"/>
                        <w:rPr>
                          <w:rFonts w:ascii="Georgia" w:hAnsi="Georgia"/>
                          <w:color w:val="FFFFFF" w:themeColor="background1"/>
                          <w:sz w:val="36"/>
                          <w:szCs w:val="36"/>
                        </w:rPr>
                      </w:pPr>
                      <w:r>
                        <w:rPr>
                          <w:rFonts w:ascii="Georgia" w:hAnsi="Georgia"/>
                          <w:color w:val="FFFFFF" w:themeColor="background1"/>
                          <w:sz w:val="36"/>
                          <w:szCs w:val="36"/>
                        </w:rPr>
                        <w:t xml:space="preserve">Robotics Day on the Hill  </w:t>
                      </w:r>
                    </w:p>
                  </w:txbxContent>
                </v:textbox>
                <w10:wrap type="through" anchorx="page" anchory="page"/>
              </v:shape>
            </w:pict>
          </mc:Fallback>
        </mc:AlternateContent>
      </w:r>
      <w:r w:rsidR="002743C2">
        <w:rPr>
          <w:noProof/>
        </w:rPr>
        <mc:AlternateContent>
          <mc:Choice Requires="wps">
            <w:drawing>
              <wp:anchor distT="0" distB="0" distL="114300" distR="114300" simplePos="0" relativeHeight="251793408" behindDoc="0" locked="0" layoutInCell="1" allowOverlap="1" wp14:anchorId="288A92B6" wp14:editId="60429B6E">
                <wp:simplePos x="0" y="0"/>
                <wp:positionH relativeFrom="column">
                  <wp:posOffset>1817370</wp:posOffset>
                </wp:positionH>
                <wp:positionV relativeFrom="paragraph">
                  <wp:posOffset>-346075</wp:posOffset>
                </wp:positionV>
                <wp:extent cx="2286000" cy="3255264"/>
                <wp:effectExtent l="0" t="0" r="12700" b="8890"/>
                <wp:wrapNone/>
                <wp:docPr id="49" name="Rectangle 49"/>
                <wp:cNvGraphicFramePr/>
                <a:graphic xmlns:a="http://schemas.openxmlformats.org/drawingml/2006/main">
                  <a:graphicData uri="http://schemas.microsoft.com/office/word/2010/wordprocessingShape">
                    <wps:wsp>
                      <wps:cNvSpPr/>
                      <wps:spPr>
                        <a:xfrm>
                          <a:off x="0" y="0"/>
                          <a:ext cx="2286000" cy="325526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69E1E" id="Rectangle 49" o:spid="_x0000_s1026" style="position:absolute;margin-left:143.1pt;margin-top:-27.25pt;width:180pt;height:256.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" fillcolor="#002060" strokecolor="#1f4d78 [1604]" strokeweight="1pt"/>
            </w:pict>
          </mc:Fallback>
        </mc:AlternateContent>
      </w:r>
      <w:r w:rsidR="00E33FC4">
        <w:rPr>
          <w:noProof/>
        </w:rPr>
        <mc:AlternateContent>
          <mc:Choice Requires="wps">
            <w:drawing>
              <wp:anchor distT="0" distB="0" distL="114300" distR="114300" simplePos="0" relativeHeight="251637740" behindDoc="0" locked="0" layoutInCell="1" allowOverlap="1" wp14:anchorId="7B044F8E" wp14:editId="62BD19DE">
                <wp:simplePos x="0" y="0"/>
                <wp:positionH relativeFrom="column">
                  <wp:posOffset>-616884</wp:posOffset>
                </wp:positionH>
                <wp:positionV relativeFrom="paragraph">
                  <wp:posOffset>-346075</wp:posOffset>
                </wp:positionV>
                <wp:extent cx="2286000" cy="3251798"/>
                <wp:effectExtent l="0" t="0" r="12700" b="12700"/>
                <wp:wrapNone/>
                <wp:docPr id="48" name="Rectangle 48"/>
                <wp:cNvGraphicFramePr/>
                <a:graphic xmlns:a="http://schemas.openxmlformats.org/drawingml/2006/main">
                  <a:graphicData uri="http://schemas.microsoft.com/office/word/2010/wordprocessingShape">
                    <wps:wsp>
                      <wps:cNvSpPr/>
                      <wps:spPr>
                        <a:xfrm>
                          <a:off x="0" y="0"/>
                          <a:ext cx="2286000" cy="3251798"/>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A158D" w14:textId="5A2D7A8E" w:rsidR="00DD6E25" w:rsidRDefault="00DD6E25" w:rsidP="002743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44F8E" id="Rectangle 48" o:spid="_x0000_s1063" style="position:absolute;margin-left:-48.55pt;margin-top:-27.25pt;width:180pt;height:256.05pt;z-index:2516377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" fillcolor="#c31a22" strokecolor="#1f4d78 [1604]" strokeweight="1pt">
                <v:textbox>
                  <w:txbxContent>
                    <w:p w14:paraId="082A158D" w14:textId="5A2D7A8E" w:rsidR="00DD6E25" w:rsidRDefault="00DD6E25" w:rsidP="002743C2">
                      <w:pPr>
                        <w:jc w:val="center"/>
                      </w:pPr>
                      <w:r>
                        <w:t xml:space="preserve"> </w:t>
                      </w:r>
                    </w:p>
                  </w:txbxContent>
                </v:textbox>
              </v:rect>
            </w:pict>
          </mc:Fallback>
        </mc:AlternateContent>
      </w:r>
    </w:p>
    <w:p w14:paraId="6A281093" w14:textId="7121F9C2" w:rsidR="00026F50" w:rsidRDefault="002743C2">
      <w:pPr>
        <w:spacing w:after="0"/>
      </w:pPr>
      <w:r>
        <w:rPr>
          <w:noProof/>
        </w:rPr>
        <mc:AlternateContent>
          <mc:Choice Requires="wps">
            <w:drawing>
              <wp:anchor distT="0" distB="0" distL="114300" distR="114300" simplePos="0" relativeHeight="251804672" behindDoc="0" locked="0" layoutInCell="1" allowOverlap="1" wp14:anchorId="3F777C11" wp14:editId="2EA20C10">
                <wp:simplePos x="0" y="0"/>
                <wp:positionH relativeFrom="column">
                  <wp:posOffset>-525101</wp:posOffset>
                </wp:positionH>
                <wp:positionV relativeFrom="paragraph">
                  <wp:posOffset>212888</wp:posOffset>
                </wp:positionV>
                <wp:extent cx="2127250" cy="2389524"/>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27250" cy="2389524"/>
                        </a:xfrm>
                        <a:prstGeom prst="rect">
                          <a:avLst/>
                        </a:prstGeom>
                        <a:solidFill>
                          <a:srgbClr val="C00000"/>
                        </a:solidFill>
                        <a:ln w="6350">
                          <a:noFill/>
                        </a:ln>
                      </wps:spPr>
                      <wps:txbx>
                        <w:txbxContent>
                          <w:p w14:paraId="46096D70" w14:textId="787C2322" w:rsidR="00DD6E25" w:rsidRDefault="00DD6E25" w:rsidP="002743C2">
                            <w:pPr>
                              <w:jc w:val="center"/>
                            </w:pPr>
                            <w:r>
                              <w:rPr>
                                <w:noProof/>
                              </w:rPr>
                              <w:drawing>
                                <wp:inline distT="0" distB="0" distL="0" distR="0" wp14:anchorId="4D5CCFAA" wp14:editId="184FDED0">
                                  <wp:extent cx="2291715" cy="1718945"/>
                                  <wp:effectExtent l="0" t="5715" r="1270" b="1270"/>
                                  <wp:docPr id="21" name="Picture 21" descr="A picture containing indoor, build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568.jpeg"/>
                                          <pic:cNvPicPr/>
                                        </pic:nvPicPr>
                                        <pic:blipFill>
                                          <a:blip r:embed="rId137">
                                            <a:extLst>
                                              <a:ext uri="{28A0092B-C50C-407E-A947-70E740481C1C}">
                                                <a14:useLocalDpi xmlns:a14="http://schemas.microsoft.com/office/drawing/2010/main" val="0"/>
                                              </a:ext>
                                            </a:extLst>
                                          </a:blip>
                                          <a:stretch>
                                            <a:fillRect/>
                                          </a:stretch>
                                        </pic:blipFill>
                                        <pic:spPr>
                                          <a:xfrm rot="5400000">
                                            <a:off x="0" y="0"/>
                                            <a:ext cx="2291715" cy="1718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77C11" id="Text Box 20" o:spid="_x0000_s1066" type="#_x0000_t202" style="position:absolute;margin-left:-41.35pt;margin-top:16.75pt;width:167.5pt;height:188.1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" fillcolor="#c00000" stroked="f" strokeweight=".5pt">
                <v:textbox>
                  <w:txbxContent>
                    <w:p w14:paraId="46096D70" w14:textId="787C2322" w:rsidR="00DD6E25" w:rsidRDefault="00DD6E25" w:rsidP="002743C2">
                      <w:pPr>
                        <w:jc w:val="center"/>
                      </w:pPr>
                      <w:r>
                        <w:rPr>
                          <w:noProof/>
                        </w:rPr>
                        <w:drawing>
                          <wp:inline distT="0" distB="0" distL="0" distR="0" wp14:anchorId="4D5CCFAA" wp14:editId="184FDED0">
                            <wp:extent cx="2291715" cy="1718945"/>
                            <wp:effectExtent l="0" t="5715" r="1270" b="1270"/>
                            <wp:docPr id="21" name="Picture 21" descr="A picture containing indoor, build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568.jpeg"/>
                                    <pic:cNvPicPr/>
                                  </pic:nvPicPr>
                                  <pic:blipFill>
                                    <a:blip r:embed="rId138">
                                      <a:extLst>
                                        <a:ext uri="{28A0092B-C50C-407E-A947-70E740481C1C}">
                                          <a14:useLocalDpi xmlns:a14="http://schemas.microsoft.com/office/drawing/2010/main" val="0"/>
                                        </a:ext>
                                      </a:extLst>
                                    </a:blip>
                                    <a:stretch>
                                      <a:fillRect/>
                                    </a:stretch>
                                  </pic:blipFill>
                                  <pic:spPr>
                                    <a:xfrm rot="5400000">
                                      <a:off x="0" y="0"/>
                                      <a:ext cx="2291715" cy="1718945"/>
                                    </a:xfrm>
                                    <a:prstGeom prst="rect">
                                      <a:avLst/>
                                    </a:prstGeom>
                                  </pic:spPr>
                                </pic:pic>
                              </a:graphicData>
                            </a:graphic>
                          </wp:inline>
                        </w:drawing>
                      </w:r>
                    </w:p>
                  </w:txbxContent>
                </v:textbox>
              </v:shape>
            </w:pict>
          </mc:Fallback>
        </mc:AlternateContent>
      </w:r>
    </w:p>
    <w:p w14:paraId="1E10C374" w14:textId="48E3EB5B" w:rsidR="00DD6E25" w:rsidRDefault="00177495">
      <w:r>
        <w:rPr>
          <w:noProof/>
        </w:rPr>
        <mc:AlternateContent>
          <mc:Choice Requires="wps">
            <w:drawing>
              <wp:anchor distT="0" distB="0" distL="114300" distR="114300" simplePos="0" relativeHeight="251808768" behindDoc="0" locked="0" layoutInCell="1" allowOverlap="1" wp14:anchorId="5ADABF68" wp14:editId="243B6239">
                <wp:simplePos x="0" y="0"/>
                <wp:positionH relativeFrom="column">
                  <wp:posOffset>1872511</wp:posOffset>
                </wp:positionH>
                <wp:positionV relativeFrom="paragraph">
                  <wp:posOffset>5635167</wp:posOffset>
                </wp:positionV>
                <wp:extent cx="2054961" cy="2353058"/>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2054961" cy="2353058"/>
                        </a:xfrm>
                        <a:prstGeom prst="rect">
                          <a:avLst/>
                        </a:prstGeom>
                        <a:solidFill>
                          <a:srgbClr val="C00000"/>
                        </a:solidFill>
                        <a:ln w="6350">
                          <a:noFill/>
                        </a:ln>
                      </wps:spPr>
                      <wps:txbx>
                        <w:txbxContent>
                          <w:p w14:paraId="510E47A2" w14:textId="16656A3D" w:rsidR="00DD6E25" w:rsidRPr="00D81035" w:rsidRDefault="00DD6E25" w:rsidP="00B5703D">
                            <w:pPr>
                              <w:jc w:val="center"/>
                              <w:rPr>
                                <w:rFonts w:ascii="Georgia" w:hAnsi="Georgia"/>
                                <w:sz w:val="36"/>
                                <w:szCs w:val="36"/>
                              </w:rPr>
                            </w:pPr>
                            <w:r w:rsidRPr="00D81035">
                              <w:rPr>
                                <w:rFonts w:ascii="Georgia" w:hAnsi="Georgia"/>
                                <w:sz w:val="36"/>
                                <w:szCs w:val="36"/>
                              </w:rPr>
                              <w:t>We are ½ way through the 2020 General Legislative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ABF68" id="Text Box 8" o:spid="_x0000_s1064" type="#_x0000_t202" style="position:absolute;margin-left:147.45pt;margin-top:443.7pt;width:161.8pt;height:185.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" fillcolor="#c00000" stroked="f" strokeweight=".5pt">
                <v:textbox>
                  <w:txbxContent>
                    <w:p w14:paraId="510E47A2" w14:textId="16656A3D" w:rsidR="00DD6E25" w:rsidRPr="00D81035" w:rsidRDefault="00DD6E25" w:rsidP="00B5703D">
                      <w:pPr>
                        <w:jc w:val="center"/>
                        <w:rPr>
                          <w:rFonts w:ascii="Georgia" w:hAnsi="Georgia"/>
                          <w:sz w:val="36"/>
                          <w:szCs w:val="36"/>
                        </w:rPr>
                      </w:pPr>
                      <w:r w:rsidRPr="00D81035">
                        <w:rPr>
                          <w:rFonts w:ascii="Georgia" w:hAnsi="Georgia"/>
                          <w:sz w:val="36"/>
                          <w:szCs w:val="36"/>
                        </w:rPr>
                        <w:t>We are ½ way through the 2020 General Legislative Session!</w:t>
                      </w:r>
                    </w:p>
                  </w:txbxContent>
                </v:textbox>
              </v:shape>
            </w:pict>
          </mc:Fallback>
        </mc:AlternateContent>
      </w:r>
      <w:r>
        <w:rPr>
          <w:noProof/>
        </w:rPr>
        <mc:AlternateContent>
          <mc:Choice Requires="wps">
            <w:drawing>
              <wp:anchor distT="0" distB="0" distL="114300" distR="114300" simplePos="0" relativeHeight="251634665" behindDoc="0" locked="0" layoutInCell="1" allowOverlap="1" wp14:anchorId="1005A623" wp14:editId="03E05977">
                <wp:simplePos x="0" y="0"/>
                <wp:positionH relativeFrom="column">
                  <wp:posOffset>1820737</wp:posOffset>
                </wp:positionH>
                <wp:positionV relativeFrom="paragraph">
                  <wp:posOffset>5094605</wp:posOffset>
                </wp:positionV>
                <wp:extent cx="2286000" cy="3255264"/>
                <wp:effectExtent l="0" t="0" r="12700" b="8890"/>
                <wp:wrapNone/>
                <wp:docPr id="52" name="Rectangle 52"/>
                <wp:cNvGraphicFramePr/>
                <a:graphic xmlns:a="http://schemas.openxmlformats.org/drawingml/2006/main">
                  <a:graphicData uri="http://schemas.microsoft.com/office/word/2010/wordprocessingShape">
                    <wps:wsp>
                      <wps:cNvSpPr/>
                      <wps:spPr>
                        <a:xfrm>
                          <a:off x="0" y="0"/>
                          <a:ext cx="2286000" cy="3255264"/>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0D665" id="Rectangle 52" o:spid="_x0000_s1026" style="position:absolute;margin-left:143.35pt;margin-top:401.15pt;width:180pt;height:256.3pt;z-index:251634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" fillcolor="#c31a22" strokecolor="#1f4d78 [1604]" strokeweight="1pt"/>
            </w:pict>
          </mc:Fallback>
        </mc:AlternateContent>
      </w:r>
      <w:r>
        <w:rPr>
          <w:noProof/>
        </w:rPr>
        <mc:AlternateContent>
          <mc:Choice Requires="wps">
            <w:drawing>
              <wp:anchor distT="0" distB="0" distL="114300" distR="114300" simplePos="0" relativeHeight="251795456" behindDoc="0" locked="0" layoutInCell="1" allowOverlap="1" wp14:anchorId="66C34E03" wp14:editId="5A21F428">
                <wp:simplePos x="0" y="0"/>
                <wp:positionH relativeFrom="page">
                  <wp:posOffset>293370</wp:posOffset>
                </wp:positionH>
                <wp:positionV relativeFrom="page">
                  <wp:posOffset>6383050</wp:posOffset>
                </wp:positionV>
                <wp:extent cx="2286000" cy="3141063"/>
                <wp:effectExtent l="0" t="0" r="0" b="0"/>
                <wp:wrapThrough wrapText="bothSides">
                  <wp:wrapPolygon edited="0">
                    <wp:start x="600" y="87"/>
                    <wp:lineTo x="600" y="21399"/>
                    <wp:lineTo x="20880" y="21399"/>
                    <wp:lineTo x="20880" y="87"/>
                    <wp:lineTo x="600" y="87"/>
                  </wp:wrapPolygon>
                </wp:wrapThrough>
                <wp:docPr id="59" name="Text Box 59"/>
                <wp:cNvGraphicFramePr/>
                <a:graphic xmlns:a="http://schemas.openxmlformats.org/drawingml/2006/main">
                  <a:graphicData uri="http://schemas.microsoft.com/office/word/2010/wordprocessingShape">
                    <wps:wsp>
                      <wps:cNvSpPr txBox="1"/>
                      <wps:spPr>
                        <a:xfrm>
                          <a:off x="0" y="0"/>
                          <a:ext cx="2286000" cy="31410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ED0A28" w14:textId="77777777" w:rsidR="00DD6E25" w:rsidRPr="002743C2" w:rsidRDefault="00DD6E25" w:rsidP="002743C2">
                            <w:pPr>
                              <w:jc w:val="center"/>
                              <w:rPr>
                                <w:rFonts w:ascii="Georgia" w:hAnsi="Georgia"/>
                                <w:b/>
                                <w:bCs/>
                                <w:i/>
                                <w:iCs/>
                                <w:color w:val="FFFFFF" w:themeColor="background1"/>
                                <w:sz w:val="36"/>
                                <w:szCs w:val="36"/>
                              </w:rPr>
                            </w:pPr>
                            <w:r w:rsidRPr="002743C2">
                              <w:rPr>
                                <w:rFonts w:ascii="Georgia" w:hAnsi="Georgia"/>
                                <w:b/>
                                <w:bCs/>
                                <w:i/>
                                <w:iCs/>
                                <w:color w:val="FFFFFF" w:themeColor="background1"/>
                                <w:sz w:val="36"/>
                                <w:szCs w:val="36"/>
                              </w:rPr>
                              <w:t>House Social Media</w:t>
                            </w:r>
                          </w:p>
                          <w:p w14:paraId="26AB68FD" w14:textId="77777777" w:rsidR="00DD6E25" w:rsidRPr="002743C2" w:rsidRDefault="00DD6E2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 xml:space="preserve">Twitter: </w:t>
                            </w:r>
                            <w:hyperlink r:id="rId139" w:history="1">
                              <w:r w:rsidRPr="002743C2">
                                <w:rPr>
                                  <w:rStyle w:val="Hyperlink"/>
                                  <w:rFonts w:ascii="Georgia" w:hAnsi="Georgia"/>
                                  <w:sz w:val="36"/>
                                  <w:szCs w:val="36"/>
                                </w:rPr>
                                <w:t>@</w:t>
                              </w:r>
                              <w:proofErr w:type="spellStart"/>
                              <w:r w:rsidRPr="002743C2">
                                <w:rPr>
                                  <w:rStyle w:val="Hyperlink"/>
                                  <w:rFonts w:ascii="Georgia" w:hAnsi="Georgia"/>
                                  <w:sz w:val="36"/>
                                  <w:szCs w:val="36"/>
                                </w:rPr>
                                <w:t>utahhousereps</w:t>
                              </w:r>
                              <w:proofErr w:type="spellEnd"/>
                            </w:hyperlink>
                          </w:p>
                          <w:p w14:paraId="700E2522" w14:textId="790101D2" w:rsidR="00DD6E25" w:rsidRPr="002743C2" w:rsidRDefault="00DD6E2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Facebook:</w:t>
                            </w:r>
                          </w:p>
                          <w:p w14:paraId="18E77E31" w14:textId="4017E738" w:rsidR="00DD6E25" w:rsidRPr="002743C2" w:rsidRDefault="00F47547" w:rsidP="00B5703D">
                            <w:pPr>
                              <w:jc w:val="center"/>
                              <w:rPr>
                                <w:rFonts w:ascii="Georgia" w:hAnsi="Georgia"/>
                                <w:color w:val="FFFFFF" w:themeColor="background1"/>
                                <w:sz w:val="36"/>
                                <w:szCs w:val="36"/>
                              </w:rPr>
                            </w:pPr>
                            <w:hyperlink r:id="rId140" w:history="1">
                              <w:r w:rsidR="00DD6E25" w:rsidRPr="002743C2">
                                <w:rPr>
                                  <w:rStyle w:val="Hyperlink"/>
                                  <w:rFonts w:ascii="Georgia" w:hAnsi="Georgia"/>
                                  <w:sz w:val="36"/>
                                  <w:szCs w:val="36"/>
                                </w:rPr>
                                <w:t>Utah House Republicans</w:t>
                              </w:r>
                            </w:hyperlink>
                          </w:p>
                          <w:p w14:paraId="03E0CDD5" w14:textId="77777777" w:rsidR="00DD6E25" w:rsidRPr="002743C2" w:rsidRDefault="00DD6E25" w:rsidP="00B5703D">
                            <w:pPr>
                              <w:jc w:val="center"/>
                              <w:rPr>
                                <w:rFonts w:ascii="Impact" w:hAnsi="Impact"/>
                                <w:color w:val="FFFFFF" w:themeColor="background1"/>
                                <w:sz w:val="36"/>
                                <w:szCs w:val="36"/>
                              </w:rPr>
                            </w:pPr>
                            <w:r w:rsidRPr="002743C2">
                              <w:rPr>
                                <w:rFonts w:ascii="Georgia" w:hAnsi="Georgia"/>
                                <w:color w:val="FFFFFF" w:themeColor="background1"/>
                                <w:sz w:val="36"/>
                                <w:szCs w:val="36"/>
                              </w:rPr>
                              <w:t xml:space="preserve">Instagram: </w:t>
                            </w:r>
                            <w:hyperlink r:id="rId141" w:history="1">
                              <w:r w:rsidRPr="002743C2">
                                <w:rPr>
                                  <w:rStyle w:val="Hyperlink"/>
                                  <w:rFonts w:ascii="Georgia" w:hAnsi="Georgia"/>
                                  <w:sz w:val="36"/>
                                  <w:szCs w:val="36"/>
                                </w:rPr>
                                <w:t>@</w:t>
                              </w:r>
                              <w:proofErr w:type="spellStart"/>
                              <w:r w:rsidRPr="002743C2">
                                <w:rPr>
                                  <w:rStyle w:val="Hyperlink"/>
                                  <w:rFonts w:ascii="Georgia" w:hAnsi="Georgia"/>
                                  <w:sz w:val="36"/>
                                  <w:szCs w:val="36"/>
                                </w:rPr>
                                <w:t>utahreps</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4E03" id="Text Box 59" o:spid="_x0000_s1065" type="#_x0000_t202" style="position:absolute;margin-left:23.1pt;margin-top:502.6pt;width:180pt;height:247.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" filled="f" stroked="f">
                <v:textbox>
                  <w:txbxContent>
                    <w:p w14:paraId="3EED0A28" w14:textId="77777777" w:rsidR="00DD6E25" w:rsidRPr="002743C2" w:rsidRDefault="00DD6E25" w:rsidP="002743C2">
                      <w:pPr>
                        <w:jc w:val="center"/>
                        <w:rPr>
                          <w:rFonts w:ascii="Georgia" w:hAnsi="Georgia"/>
                          <w:b/>
                          <w:bCs/>
                          <w:i/>
                          <w:iCs/>
                          <w:color w:val="FFFFFF" w:themeColor="background1"/>
                          <w:sz w:val="36"/>
                          <w:szCs w:val="36"/>
                        </w:rPr>
                      </w:pPr>
                      <w:r w:rsidRPr="002743C2">
                        <w:rPr>
                          <w:rFonts w:ascii="Georgia" w:hAnsi="Georgia"/>
                          <w:b/>
                          <w:bCs/>
                          <w:i/>
                          <w:iCs/>
                          <w:color w:val="FFFFFF" w:themeColor="background1"/>
                          <w:sz w:val="36"/>
                          <w:szCs w:val="36"/>
                        </w:rPr>
                        <w:t>House Social Media</w:t>
                      </w:r>
                    </w:p>
                    <w:p w14:paraId="26AB68FD" w14:textId="77777777" w:rsidR="00DD6E25" w:rsidRPr="002743C2" w:rsidRDefault="00DD6E2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 xml:space="preserve">Twitter: </w:t>
                      </w:r>
                      <w:hyperlink r:id="rId142" w:history="1">
                        <w:r w:rsidRPr="002743C2">
                          <w:rPr>
                            <w:rStyle w:val="Hyperlink"/>
                            <w:rFonts w:ascii="Georgia" w:hAnsi="Georgia"/>
                            <w:sz w:val="36"/>
                            <w:szCs w:val="36"/>
                          </w:rPr>
                          <w:t>@</w:t>
                        </w:r>
                        <w:proofErr w:type="spellStart"/>
                        <w:r w:rsidRPr="002743C2">
                          <w:rPr>
                            <w:rStyle w:val="Hyperlink"/>
                            <w:rFonts w:ascii="Georgia" w:hAnsi="Georgia"/>
                            <w:sz w:val="36"/>
                            <w:szCs w:val="36"/>
                          </w:rPr>
                          <w:t>utahhousereps</w:t>
                        </w:r>
                        <w:proofErr w:type="spellEnd"/>
                      </w:hyperlink>
                    </w:p>
                    <w:p w14:paraId="700E2522" w14:textId="790101D2" w:rsidR="00DD6E25" w:rsidRPr="002743C2" w:rsidRDefault="00DD6E2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Facebook:</w:t>
                      </w:r>
                    </w:p>
                    <w:p w14:paraId="18E77E31" w14:textId="4017E738" w:rsidR="00DD6E25" w:rsidRPr="002743C2" w:rsidRDefault="001A7427" w:rsidP="00B5703D">
                      <w:pPr>
                        <w:jc w:val="center"/>
                        <w:rPr>
                          <w:rFonts w:ascii="Georgia" w:hAnsi="Georgia"/>
                          <w:color w:val="FFFFFF" w:themeColor="background1"/>
                          <w:sz w:val="36"/>
                          <w:szCs w:val="36"/>
                        </w:rPr>
                      </w:pPr>
                      <w:hyperlink r:id="rId143" w:history="1">
                        <w:r w:rsidR="00DD6E25" w:rsidRPr="002743C2">
                          <w:rPr>
                            <w:rStyle w:val="Hyperlink"/>
                            <w:rFonts w:ascii="Georgia" w:hAnsi="Georgia"/>
                            <w:sz w:val="36"/>
                            <w:szCs w:val="36"/>
                          </w:rPr>
                          <w:t>Utah House Republicans</w:t>
                        </w:r>
                      </w:hyperlink>
                    </w:p>
                    <w:p w14:paraId="03E0CDD5" w14:textId="77777777" w:rsidR="00DD6E25" w:rsidRPr="002743C2" w:rsidRDefault="00DD6E25" w:rsidP="00B5703D">
                      <w:pPr>
                        <w:jc w:val="center"/>
                        <w:rPr>
                          <w:rFonts w:ascii="Impact" w:hAnsi="Impact"/>
                          <w:color w:val="FFFFFF" w:themeColor="background1"/>
                          <w:sz w:val="36"/>
                          <w:szCs w:val="36"/>
                        </w:rPr>
                      </w:pPr>
                      <w:r w:rsidRPr="002743C2">
                        <w:rPr>
                          <w:rFonts w:ascii="Georgia" w:hAnsi="Georgia"/>
                          <w:color w:val="FFFFFF" w:themeColor="background1"/>
                          <w:sz w:val="36"/>
                          <w:szCs w:val="36"/>
                        </w:rPr>
                        <w:t xml:space="preserve">Instagram: </w:t>
                      </w:r>
                      <w:hyperlink r:id="rId144" w:history="1">
                        <w:r w:rsidRPr="002743C2">
                          <w:rPr>
                            <w:rStyle w:val="Hyperlink"/>
                            <w:rFonts w:ascii="Georgia" w:hAnsi="Georgia"/>
                            <w:sz w:val="36"/>
                            <w:szCs w:val="36"/>
                          </w:rPr>
                          <w:t>@</w:t>
                        </w:r>
                        <w:proofErr w:type="spellStart"/>
                        <w:r w:rsidRPr="002743C2">
                          <w:rPr>
                            <w:rStyle w:val="Hyperlink"/>
                            <w:rFonts w:ascii="Georgia" w:hAnsi="Georgia"/>
                            <w:sz w:val="36"/>
                            <w:szCs w:val="36"/>
                          </w:rPr>
                          <w:t>utahreps</w:t>
                        </w:r>
                        <w:proofErr w:type="spellEnd"/>
                      </w:hyperlink>
                    </w:p>
                  </w:txbxContent>
                </v:textbox>
                <w10:wrap type="through" anchorx="page" anchory="page"/>
              </v:shape>
            </w:pict>
          </mc:Fallback>
        </mc:AlternateContent>
      </w:r>
      <w:r w:rsidR="006A55C4">
        <w:rPr>
          <w:noProof/>
        </w:rPr>
        <mc:AlternateContent>
          <mc:Choice Requires="wps">
            <w:drawing>
              <wp:anchor distT="0" distB="0" distL="114300" distR="114300" simplePos="0" relativeHeight="251800576" behindDoc="0" locked="0" layoutInCell="1" allowOverlap="1" wp14:anchorId="7EC4B6CE" wp14:editId="5301DB4A">
                <wp:simplePos x="0" y="0"/>
                <wp:positionH relativeFrom="column">
                  <wp:posOffset>1873885</wp:posOffset>
                </wp:positionH>
                <wp:positionV relativeFrom="paragraph">
                  <wp:posOffset>1571241</wp:posOffset>
                </wp:positionV>
                <wp:extent cx="2145030" cy="588010"/>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2145030" cy="588010"/>
                        </a:xfrm>
                        <a:prstGeom prst="rect">
                          <a:avLst/>
                        </a:prstGeom>
                        <a:solidFill>
                          <a:srgbClr val="002060"/>
                        </a:solidFill>
                        <a:ln w="6350">
                          <a:noFill/>
                        </a:ln>
                      </wps:spPr>
                      <wps:txbx>
                        <w:txbxContent>
                          <w:p w14:paraId="0B536A17" w14:textId="53FC68D4" w:rsidR="00DD6E25" w:rsidRPr="000E71D7" w:rsidRDefault="00DD6E25" w:rsidP="0052147B">
                            <w:pPr>
                              <w:jc w:val="center"/>
                              <w:rPr>
                                <w:rFonts w:ascii="Georgia" w:hAnsi="Georgia"/>
                                <w:color w:val="FFFFFF" w:themeColor="background1"/>
                                <w:sz w:val="36"/>
                                <w:szCs w:val="36"/>
                              </w:rPr>
                            </w:pPr>
                            <w:r>
                              <w:rPr>
                                <w:rFonts w:ascii="Georgia" w:hAnsi="Georgia"/>
                                <w:color w:val="FFFFFF" w:themeColor="background1"/>
                                <w:sz w:val="36"/>
                                <w:szCs w:val="36"/>
                              </w:rPr>
                              <w:t>Federal Delegation Visits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B6CE" id="Text Box 3" o:spid="_x0000_s1068" type="#_x0000_t202" style="position:absolute;margin-left:147.55pt;margin-top:123.7pt;width:168.9pt;height:4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" fillcolor="#002060" stroked="f" strokeweight=".5pt">
                <v:textbox>
                  <w:txbxContent>
                    <w:p w14:paraId="0B536A17" w14:textId="53FC68D4" w:rsidR="00DD6E25" w:rsidRPr="000E71D7" w:rsidRDefault="00DD6E25" w:rsidP="0052147B">
                      <w:pPr>
                        <w:jc w:val="center"/>
                        <w:rPr>
                          <w:rFonts w:ascii="Georgia" w:hAnsi="Georgia"/>
                          <w:color w:val="FFFFFF" w:themeColor="background1"/>
                          <w:sz w:val="36"/>
                          <w:szCs w:val="36"/>
                        </w:rPr>
                      </w:pPr>
                      <w:r>
                        <w:rPr>
                          <w:rFonts w:ascii="Georgia" w:hAnsi="Georgia"/>
                          <w:color w:val="FFFFFF" w:themeColor="background1"/>
                          <w:sz w:val="36"/>
                          <w:szCs w:val="36"/>
                        </w:rPr>
                        <w:t>Federal Delegation Visits</w:t>
                      </w:r>
                    </w:p>
                  </w:txbxContent>
                </v:textbox>
              </v:shape>
            </w:pict>
          </mc:Fallback>
        </mc:AlternateContent>
      </w:r>
      <w:r w:rsidR="0052147B">
        <w:rPr>
          <w:noProof/>
        </w:rPr>
        <w:drawing>
          <wp:anchor distT="0" distB="0" distL="114300" distR="114300" simplePos="0" relativeHeight="251782144" behindDoc="0" locked="0" layoutInCell="1" allowOverlap="1" wp14:anchorId="43A2D2BC" wp14:editId="06D35285">
            <wp:simplePos x="0" y="0"/>
            <wp:positionH relativeFrom="page">
              <wp:posOffset>826770</wp:posOffset>
            </wp:positionH>
            <wp:positionV relativeFrom="page">
              <wp:posOffset>4749272</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7C">
        <w:rPr>
          <w:noProof/>
        </w:rPr>
        <mc:AlternateContent>
          <mc:Choice Requires="wps">
            <w:drawing>
              <wp:anchor distT="0" distB="0" distL="114300" distR="114300" simplePos="0" relativeHeight="251627490" behindDoc="0" locked="0" layoutInCell="1" allowOverlap="1" wp14:anchorId="611EDE0A" wp14:editId="26C2DAB8">
                <wp:simplePos x="0" y="0"/>
                <wp:positionH relativeFrom="column">
                  <wp:posOffset>-615315</wp:posOffset>
                </wp:positionH>
                <wp:positionV relativeFrom="paragraph">
                  <wp:posOffset>5097074</wp:posOffset>
                </wp:positionV>
                <wp:extent cx="2286000" cy="3241675"/>
                <wp:effectExtent l="0" t="0" r="0" b="0"/>
                <wp:wrapNone/>
                <wp:docPr id="13" name="Rectangle 13"/>
                <wp:cNvGraphicFramePr/>
                <a:graphic xmlns:a="http://schemas.openxmlformats.org/drawingml/2006/main">
                  <a:graphicData uri="http://schemas.microsoft.com/office/word/2010/wordprocessingShape">
                    <wps:wsp>
                      <wps:cNvSpPr/>
                      <wps:spPr>
                        <a:xfrm>
                          <a:off x="0" y="0"/>
                          <a:ext cx="2286000" cy="3241675"/>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27192" id="Rectangle 13" o:spid="_x0000_s1026" style="position:absolute;margin-left:-48.45pt;margin-top:401.35pt;width:180pt;height:255.25pt;z-index:251627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" fillcolor="#a5a5a5" stroked="f" strokeweight="1pt"/>
            </w:pict>
          </mc:Fallback>
        </mc:AlternateContent>
      </w:r>
      <w:r w:rsidR="007248B5">
        <w:rPr>
          <w:noProof/>
        </w:rPr>
        <mc:AlternateContent>
          <mc:Choice Requires="wps">
            <w:drawing>
              <wp:anchor distT="0" distB="0" distL="114300" distR="114300" simplePos="0" relativeHeight="251631590" behindDoc="0" locked="0" layoutInCell="1" allowOverlap="1" wp14:anchorId="21ADA240" wp14:editId="42D9404B">
                <wp:simplePos x="0" y="0"/>
                <wp:positionH relativeFrom="column">
                  <wp:posOffset>-620486</wp:posOffset>
                </wp:positionH>
                <wp:positionV relativeFrom="paragraph">
                  <wp:posOffset>2654119</wp:posOffset>
                </wp:positionV>
                <wp:extent cx="4724491" cy="2327275"/>
                <wp:effectExtent l="0" t="0" r="0" b="0"/>
                <wp:wrapNone/>
                <wp:docPr id="58" name="Rectangle 58"/>
                <wp:cNvGraphicFramePr/>
                <a:graphic xmlns:a="http://schemas.openxmlformats.org/drawingml/2006/main">
                  <a:graphicData uri="http://schemas.microsoft.com/office/word/2010/wordprocessingShape">
                    <wps:wsp>
                      <wps:cNvSpPr/>
                      <wps:spPr>
                        <a:xfrm>
                          <a:off x="0" y="0"/>
                          <a:ext cx="4724491" cy="23272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3BBD3" id="Rectangle 58" o:spid="_x0000_s1026" style="position:absolute;margin-left:-48.85pt;margin-top:209pt;width:372pt;height:183.25pt;z-index:251631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" fillcolor="#a5a5a5 [3206]" stroked="f" strokeweight="1pt"/>
            </w:pict>
          </mc:Fallback>
        </mc:AlternateContent>
      </w:r>
      <w:r w:rsidR="006A55C4">
        <w:t>f</w:t>
      </w:r>
    </w:p>
    <w:sectPr w:rsidR="00DD6E25" w:rsidSect="007725D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EA35E" w14:textId="77777777" w:rsidR="00F47547" w:rsidRDefault="00F47547" w:rsidP="00B5703D">
      <w:pPr>
        <w:spacing w:after="0"/>
      </w:pPr>
      <w:r>
        <w:separator/>
      </w:r>
    </w:p>
  </w:endnote>
  <w:endnote w:type="continuationSeparator" w:id="0">
    <w:p w14:paraId="00640D27" w14:textId="77777777" w:rsidR="00F47547" w:rsidRDefault="00F47547" w:rsidP="00B57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Italic">
    <w:altName w:val="Times New Roman"/>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DC986" w14:textId="77777777" w:rsidR="00F47547" w:rsidRDefault="00F47547" w:rsidP="00B5703D">
      <w:pPr>
        <w:spacing w:after="0"/>
      </w:pPr>
      <w:r>
        <w:separator/>
      </w:r>
    </w:p>
  </w:footnote>
  <w:footnote w:type="continuationSeparator" w:id="0">
    <w:p w14:paraId="50827A21" w14:textId="77777777" w:rsidR="00F47547" w:rsidRDefault="00F47547" w:rsidP="00B57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A2787"/>
    <w:multiLevelType w:val="multilevel"/>
    <w:tmpl w:val="57E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460"/>
    <w:multiLevelType w:val="multilevel"/>
    <w:tmpl w:val="B6D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377C5"/>
    <w:multiLevelType w:val="hybridMultilevel"/>
    <w:tmpl w:val="9C7A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AE"/>
    <w:rsid w:val="00026F50"/>
    <w:rsid w:val="00036D5F"/>
    <w:rsid w:val="000951EC"/>
    <w:rsid w:val="000A4ABF"/>
    <w:rsid w:val="000E71D7"/>
    <w:rsid w:val="001277EC"/>
    <w:rsid w:val="00167CFC"/>
    <w:rsid w:val="00177495"/>
    <w:rsid w:val="00177E17"/>
    <w:rsid w:val="00186D39"/>
    <w:rsid w:val="001A7427"/>
    <w:rsid w:val="001B4F30"/>
    <w:rsid w:val="0020426C"/>
    <w:rsid w:val="00254FA0"/>
    <w:rsid w:val="00255283"/>
    <w:rsid w:val="002743C2"/>
    <w:rsid w:val="002C069B"/>
    <w:rsid w:val="00315544"/>
    <w:rsid w:val="003461D9"/>
    <w:rsid w:val="003906EC"/>
    <w:rsid w:val="00393F72"/>
    <w:rsid w:val="003A6961"/>
    <w:rsid w:val="003B2689"/>
    <w:rsid w:val="003C0CE7"/>
    <w:rsid w:val="003E2F95"/>
    <w:rsid w:val="004120D3"/>
    <w:rsid w:val="00452EBB"/>
    <w:rsid w:val="004632AE"/>
    <w:rsid w:val="0049342C"/>
    <w:rsid w:val="004A1674"/>
    <w:rsid w:val="004C48BA"/>
    <w:rsid w:val="004C4C08"/>
    <w:rsid w:val="004D0D4D"/>
    <w:rsid w:val="004D52F4"/>
    <w:rsid w:val="0052147B"/>
    <w:rsid w:val="00540620"/>
    <w:rsid w:val="00577EC2"/>
    <w:rsid w:val="00582B59"/>
    <w:rsid w:val="00612902"/>
    <w:rsid w:val="006151DD"/>
    <w:rsid w:val="006430CD"/>
    <w:rsid w:val="00691EA0"/>
    <w:rsid w:val="00695C97"/>
    <w:rsid w:val="006A55C4"/>
    <w:rsid w:val="006B3067"/>
    <w:rsid w:val="007248B5"/>
    <w:rsid w:val="0076206D"/>
    <w:rsid w:val="007725D2"/>
    <w:rsid w:val="0078281F"/>
    <w:rsid w:val="007D6E7D"/>
    <w:rsid w:val="00804ED4"/>
    <w:rsid w:val="008A0106"/>
    <w:rsid w:val="008E746D"/>
    <w:rsid w:val="00990443"/>
    <w:rsid w:val="00992BB8"/>
    <w:rsid w:val="009A2BA9"/>
    <w:rsid w:val="009A52AB"/>
    <w:rsid w:val="009B000B"/>
    <w:rsid w:val="009F1661"/>
    <w:rsid w:val="00A41246"/>
    <w:rsid w:val="00A70917"/>
    <w:rsid w:val="00A83FEE"/>
    <w:rsid w:val="00A84395"/>
    <w:rsid w:val="00A97163"/>
    <w:rsid w:val="00AF4D66"/>
    <w:rsid w:val="00B20916"/>
    <w:rsid w:val="00B20DB8"/>
    <w:rsid w:val="00B32C40"/>
    <w:rsid w:val="00B52982"/>
    <w:rsid w:val="00B5703D"/>
    <w:rsid w:val="00B92905"/>
    <w:rsid w:val="00B92E0F"/>
    <w:rsid w:val="00BC3BE0"/>
    <w:rsid w:val="00C1081F"/>
    <w:rsid w:val="00C223DC"/>
    <w:rsid w:val="00C34AA2"/>
    <w:rsid w:val="00C44879"/>
    <w:rsid w:val="00C5207C"/>
    <w:rsid w:val="00C66E66"/>
    <w:rsid w:val="00C73CBC"/>
    <w:rsid w:val="00C76D1D"/>
    <w:rsid w:val="00CB4BA4"/>
    <w:rsid w:val="00D0124A"/>
    <w:rsid w:val="00D5213D"/>
    <w:rsid w:val="00D81035"/>
    <w:rsid w:val="00D97609"/>
    <w:rsid w:val="00DD38F0"/>
    <w:rsid w:val="00DD6E25"/>
    <w:rsid w:val="00DF242C"/>
    <w:rsid w:val="00E33FC4"/>
    <w:rsid w:val="00E46568"/>
    <w:rsid w:val="00E82816"/>
    <w:rsid w:val="00EC2B49"/>
    <w:rsid w:val="00EE1E6B"/>
    <w:rsid w:val="00F13B0C"/>
    <w:rsid w:val="00F47547"/>
    <w:rsid w:val="00F53284"/>
    <w:rsid w:val="00F67AAC"/>
    <w:rsid w:val="00F67AFE"/>
    <w:rsid w:val="00F8656D"/>
    <w:rsid w:val="00F91114"/>
    <w:rsid w:val="00F93173"/>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A113"/>
  <w15:chartTrackingRefBased/>
  <w15:docId w15:val="{7B4B35F0-C428-EE46-B409-1A6EEBCF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12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48BA"/>
    <w:rPr>
      <w:color w:val="0563C1" w:themeColor="hyperlink"/>
      <w:u w:val="single"/>
    </w:rPr>
  </w:style>
  <w:style w:type="character" w:styleId="UnresolvedMention">
    <w:name w:val="Unresolved Mention"/>
    <w:basedOn w:val="DefaultParagraphFont"/>
    <w:uiPriority w:val="99"/>
    <w:rsid w:val="004C48BA"/>
    <w:rPr>
      <w:color w:val="605E5C"/>
      <w:shd w:val="clear" w:color="auto" w:fill="E1DFDD"/>
    </w:rPr>
  </w:style>
  <w:style w:type="character" w:styleId="FollowedHyperlink">
    <w:name w:val="FollowedHyperlink"/>
    <w:basedOn w:val="DefaultParagraphFont"/>
    <w:uiPriority w:val="99"/>
    <w:semiHidden/>
    <w:unhideWhenUsed/>
    <w:rsid w:val="00EC2B49"/>
    <w:rPr>
      <w:color w:val="954F72" w:themeColor="followedHyperlink"/>
      <w:u w:val="single"/>
    </w:rPr>
  </w:style>
  <w:style w:type="paragraph" w:styleId="Revision">
    <w:name w:val="Revision"/>
    <w:hidden/>
    <w:uiPriority w:val="99"/>
    <w:semiHidden/>
    <w:rsid w:val="00B52982"/>
    <w:rPr>
      <w:rFonts w:eastAsiaTheme="minorEastAsia"/>
    </w:rPr>
  </w:style>
  <w:style w:type="paragraph" w:styleId="ListParagraph">
    <w:name w:val="List Paragraph"/>
    <w:basedOn w:val="Normal"/>
    <w:uiPriority w:val="34"/>
    <w:qFormat/>
    <w:rsid w:val="00540620"/>
    <w:pPr>
      <w:ind w:left="720"/>
      <w:contextualSpacing/>
    </w:pPr>
  </w:style>
  <w:style w:type="paragraph" w:styleId="Header">
    <w:name w:val="header"/>
    <w:basedOn w:val="Normal"/>
    <w:link w:val="HeaderChar"/>
    <w:uiPriority w:val="99"/>
    <w:unhideWhenUsed/>
    <w:rsid w:val="00B5703D"/>
    <w:pPr>
      <w:tabs>
        <w:tab w:val="center" w:pos="4680"/>
        <w:tab w:val="right" w:pos="9360"/>
      </w:tabs>
      <w:spacing w:after="0"/>
    </w:pPr>
  </w:style>
  <w:style w:type="character" w:customStyle="1" w:styleId="HeaderChar">
    <w:name w:val="Header Char"/>
    <w:basedOn w:val="DefaultParagraphFont"/>
    <w:link w:val="Header"/>
    <w:uiPriority w:val="99"/>
    <w:rsid w:val="00B5703D"/>
    <w:rPr>
      <w:rFonts w:eastAsiaTheme="minorEastAsia"/>
    </w:rPr>
  </w:style>
  <w:style w:type="paragraph" w:styleId="Footer">
    <w:name w:val="footer"/>
    <w:basedOn w:val="Normal"/>
    <w:link w:val="FooterChar"/>
    <w:uiPriority w:val="99"/>
    <w:unhideWhenUsed/>
    <w:rsid w:val="00B5703D"/>
    <w:pPr>
      <w:tabs>
        <w:tab w:val="center" w:pos="4680"/>
        <w:tab w:val="right" w:pos="9360"/>
      </w:tabs>
      <w:spacing w:after="0"/>
    </w:pPr>
  </w:style>
  <w:style w:type="character" w:customStyle="1" w:styleId="FooterChar">
    <w:name w:val="Footer Char"/>
    <w:basedOn w:val="DefaultParagraphFont"/>
    <w:link w:val="Footer"/>
    <w:uiPriority w:val="99"/>
    <w:rsid w:val="00B5703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4793">
      <w:bodyDiv w:val="1"/>
      <w:marLeft w:val="0"/>
      <w:marRight w:val="0"/>
      <w:marTop w:val="0"/>
      <w:marBottom w:val="0"/>
      <w:divBdr>
        <w:top w:val="none" w:sz="0" w:space="0" w:color="auto"/>
        <w:left w:val="none" w:sz="0" w:space="0" w:color="auto"/>
        <w:bottom w:val="none" w:sz="0" w:space="0" w:color="auto"/>
        <w:right w:val="none" w:sz="0" w:space="0" w:color="auto"/>
      </w:divBdr>
    </w:div>
    <w:div w:id="162597333">
      <w:bodyDiv w:val="1"/>
      <w:marLeft w:val="0"/>
      <w:marRight w:val="0"/>
      <w:marTop w:val="0"/>
      <w:marBottom w:val="0"/>
      <w:divBdr>
        <w:top w:val="none" w:sz="0" w:space="0" w:color="auto"/>
        <w:left w:val="none" w:sz="0" w:space="0" w:color="auto"/>
        <w:bottom w:val="none" w:sz="0" w:space="0" w:color="auto"/>
        <w:right w:val="none" w:sz="0" w:space="0" w:color="auto"/>
      </w:divBdr>
    </w:div>
    <w:div w:id="215512519">
      <w:bodyDiv w:val="1"/>
      <w:marLeft w:val="0"/>
      <w:marRight w:val="0"/>
      <w:marTop w:val="0"/>
      <w:marBottom w:val="0"/>
      <w:divBdr>
        <w:top w:val="none" w:sz="0" w:space="0" w:color="auto"/>
        <w:left w:val="none" w:sz="0" w:space="0" w:color="auto"/>
        <w:bottom w:val="none" w:sz="0" w:space="0" w:color="auto"/>
        <w:right w:val="none" w:sz="0" w:space="0" w:color="auto"/>
      </w:divBdr>
    </w:div>
    <w:div w:id="364257081">
      <w:bodyDiv w:val="1"/>
      <w:marLeft w:val="0"/>
      <w:marRight w:val="0"/>
      <w:marTop w:val="0"/>
      <w:marBottom w:val="0"/>
      <w:divBdr>
        <w:top w:val="none" w:sz="0" w:space="0" w:color="auto"/>
        <w:left w:val="none" w:sz="0" w:space="0" w:color="auto"/>
        <w:bottom w:val="none" w:sz="0" w:space="0" w:color="auto"/>
        <w:right w:val="none" w:sz="0" w:space="0" w:color="auto"/>
      </w:divBdr>
    </w:div>
    <w:div w:id="415130332">
      <w:bodyDiv w:val="1"/>
      <w:marLeft w:val="0"/>
      <w:marRight w:val="0"/>
      <w:marTop w:val="0"/>
      <w:marBottom w:val="0"/>
      <w:divBdr>
        <w:top w:val="none" w:sz="0" w:space="0" w:color="auto"/>
        <w:left w:val="none" w:sz="0" w:space="0" w:color="auto"/>
        <w:bottom w:val="none" w:sz="0" w:space="0" w:color="auto"/>
        <w:right w:val="none" w:sz="0" w:space="0" w:color="auto"/>
      </w:divBdr>
    </w:div>
    <w:div w:id="418525669">
      <w:bodyDiv w:val="1"/>
      <w:marLeft w:val="0"/>
      <w:marRight w:val="0"/>
      <w:marTop w:val="0"/>
      <w:marBottom w:val="0"/>
      <w:divBdr>
        <w:top w:val="none" w:sz="0" w:space="0" w:color="auto"/>
        <w:left w:val="none" w:sz="0" w:space="0" w:color="auto"/>
        <w:bottom w:val="none" w:sz="0" w:space="0" w:color="auto"/>
        <w:right w:val="none" w:sz="0" w:space="0" w:color="auto"/>
      </w:divBdr>
    </w:div>
    <w:div w:id="432669206">
      <w:bodyDiv w:val="1"/>
      <w:marLeft w:val="0"/>
      <w:marRight w:val="0"/>
      <w:marTop w:val="0"/>
      <w:marBottom w:val="0"/>
      <w:divBdr>
        <w:top w:val="none" w:sz="0" w:space="0" w:color="auto"/>
        <w:left w:val="none" w:sz="0" w:space="0" w:color="auto"/>
        <w:bottom w:val="none" w:sz="0" w:space="0" w:color="auto"/>
        <w:right w:val="none" w:sz="0" w:space="0" w:color="auto"/>
      </w:divBdr>
    </w:div>
    <w:div w:id="603150375">
      <w:bodyDiv w:val="1"/>
      <w:marLeft w:val="0"/>
      <w:marRight w:val="0"/>
      <w:marTop w:val="0"/>
      <w:marBottom w:val="0"/>
      <w:divBdr>
        <w:top w:val="none" w:sz="0" w:space="0" w:color="auto"/>
        <w:left w:val="none" w:sz="0" w:space="0" w:color="auto"/>
        <w:bottom w:val="none" w:sz="0" w:space="0" w:color="auto"/>
        <w:right w:val="none" w:sz="0" w:space="0" w:color="auto"/>
      </w:divBdr>
    </w:div>
    <w:div w:id="663242180">
      <w:bodyDiv w:val="1"/>
      <w:marLeft w:val="0"/>
      <w:marRight w:val="0"/>
      <w:marTop w:val="0"/>
      <w:marBottom w:val="0"/>
      <w:divBdr>
        <w:top w:val="none" w:sz="0" w:space="0" w:color="auto"/>
        <w:left w:val="none" w:sz="0" w:space="0" w:color="auto"/>
        <w:bottom w:val="none" w:sz="0" w:space="0" w:color="auto"/>
        <w:right w:val="none" w:sz="0" w:space="0" w:color="auto"/>
      </w:divBdr>
    </w:div>
    <w:div w:id="749544260">
      <w:bodyDiv w:val="1"/>
      <w:marLeft w:val="0"/>
      <w:marRight w:val="0"/>
      <w:marTop w:val="0"/>
      <w:marBottom w:val="0"/>
      <w:divBdr>
        <w:top w:val="none" w:sz="0" w:space="0" w:color="auto"/>
        <w:left w:val="none" w:sz="0" w:space="0" w:color="auto"/>
        <w:bottom w:val="none" w:sz="0" w:space="0" w:color="auto"/>
        <w:right w:val="none" w:sz="0" w:space="0" w:color="auto"/>
      </w:divBdr>
    </w:div>
    <w:div w:id="812285044">
      <w:bodyDiv w:val="1"/>
      <w:marLeft w:val="0"/>
      <w:marRight w:val="0"/>
      <w:marTop w:val="0"/>
      <w:marBottom w:val="0"/>
      <w:divBdr>
        <w:top w:val="none" w:sz="0" w:space="0" w:color="auto"/>
        <w:left w:val="none" w:sz="0" w:space="0" w:color="auto"/>
        <w:bottom w:val="none" w:sz="0" w:space="0" w:color="auto"/>
        <w:right w:val="none" w:sz="0" w:space="0" w:color="auto"/>
      </w:divBdr>
    </w:div>
    <w:div w:id="942222299">
      <w:bodyDiv w:val="1"/>
      <w:marLeft w:val="0"/>
      <w:marRight w:val="0"/>
      <w:marTop w:val="0"/>
      <w:marBottom w:val="0"/>
      <w:divBdr>
        <w:top w:val="none" w:sz="0" w:space="0" w:color="auto"/>
        <w:left w:val="none" w:sz="0" w:space="0" w:color="auto"/>
        <w:bottom w:val="none" w:sz="0" w:space="0" w:color="auto"/>
        <w:right w:val="none" w:sz="0" w:space="0" w:color="auto"/>
      </w:divBdr>
    </w:div>
    <w:div w:id="942955015">
      <w:bodyDiv w:val="1"/>
      <w:marLeft w:val="0"/>
      <w:marRight w:val="0"/>
      <w:marTop w:val="0"/>
      <w:marBottom w:val="0"/>
      <w:divBdr>
        <w:top w:val="none" w:sz="0" w:space="0" w:color="auto"/>
        <w:left w:val="none" w:sz="0" w:space="0" w:color="auto"/>
        <w:bottom w:val="none" w:sz="0" w:space="0" w:color="auto"/>
        <w:right w:val="none" w:sz="0" w:space="0" w:color="auto"/>
      </w:divBdr>
    </w:div>
    <w:div w:id="1019163175">
      <w:bodyDiv w:val="1"/>
      <w:marLeft w:val="0"/>
      <w:marRight w:val="0"/>
      <w:marTop w:val="0"/>
      <w:marBottom w:val="0"/>
      <w:divBdr>
        <w:top w:val="none" w:sz="0" w:space="0" w:color="auto"/>
        <w:left w:val="none" w:sz="0" w:space="0" w:color="auto"/>
        <w:bottom w:val="none" w:sz="0" w:space="0" w:color="auto"/>
        <w:right w:val="none" w:sz="0" w:space="0" w:color="auto"/>
      </w:divBdr>
    </w:div>
    <w:div w:id="1143541281">
      <w:bodyDiv w:val="1"/>
      <w:marLeft w:val="0"/>
      <w:marRight w:val="0"/>
      <w:marTop w:val="0"/>
      <w:marBottom w:val="0"/>
      <w:divBdr>
        <w:top w:val="none" w:sz="0" w:space="0" w:color="auto"/>
        <w:left w:val="none" w:sz="0" w:space="0" w:color="auto"/>
        <w:bottom w:val="none" w:sz="0" w:space="0" w:color="auto"/>
        <w:right w:val="none" w:sz="0" w:space="0" w:color="auto"/>
      </w:divBdr>
    </w:div>
    <w:div w:id="1167598678">
      <w:bodyDiv w:val="1"/>
      <w:marLeft w:val="0"/>
      <w:marRight w:val="0"/>
      <w:marTop w:val="0"/>
      <w:marBottom w:val="0"/>
      <w:divBdr>
        <w:top w:val="none" w:sz="0" w:space="0" w:color="auto"/>
        <w:left w:val="none" w:sz="0" w:space="0" w:color="auto"/>
        <w:bottom w:val="none" w:sz="0" w:space="0" w:color="auto"/>
        <w:right w:val="none" w:sz="0" w:space="0" w:color="auto"/>
      </w:divBdr>
    </w:div>
    <w:div w:id="1193105415">
      <w:bodyDiv w:val="1"/>
      <w:marLeft w:val="0"/>
      <w:marRight w:val="0"/>
      <w:marTop w:val="0"/>
      <w:marBottom w:val="0"/>
      <w:divBdr>
        <w:top w:val="none" w:sz="0" w:space="0" w:color="auto"/>
        <w:left w:val="none" w:sz="0" w:space="0" w:color="auto"/>
        <w:bottom w:val="none" w:sz="0" w:space="0" w:color="auto"/>
        <w:right w:val="none" w:sz="0" w:space="0" w:color="auto"/>
      </w:divBdr>
    </w:div>
    <w:div w:id="1363676922">
      <w:bodyDiv w:val="1"/>
      <w:marLeft w:val="0"/>
      <w:marRight w:val="0"/>
      <w:marTop w:val="0"/>
      <w:marBottom w:val="0"/>
      <w:divBdr>
        <w:top w:val="none" w:sz="0" w:space="0" w:color="auto"/>
        <w:left w:val="none" w:sz="0" w:space="0" w:color="auto"/>
        <w:bottom w:val="none" w:sz="0" w:space="0" w:color="auto"/>
        <w:right w:val="none" w:sz="0" w:space="0" w:color="auto"/>
      </w:divBdr>
    </w:div>
    <w:div w:id="1367951352">
      <w:bodyDiv w:val="1"/>
      <w:marLeft w:val="0"/>
      <w:marRight w:val="0"/>
      <w:marTop w:val="0"/>
      <w:marBottom w:val="0"/>
      <w:divBdr>
        <w:top w:val="none" w:sz="0" w:space="0" w:color="auto"/>
        <w:left w:val="none" w:sz="0" w:space="0" w:color="auto"/>
        <w:bottom w:val="none" w:sz="0" w:space="0" w:color="auto"/>
        <w:right w:val="none" w:sz="0" w:space="0" w:color="auto"/>
      </w:divBdr>
    </w:div>
    <w:div w:id="1386955691">
      <w:bodyDiv w:val="1"/>
      <w:marLeft w:val="0"/>
      <w:marRight w:val="0"/>
      <w:marTop w:val="0"/>
      <w:marBottom w:val="0"/>
      <w:divBdr>
        <w:top w:val="none" w:sz="0" w:space="0" w:color="auto"/>
        <w:left w:val="none" w:sz="0" w:space="0" w:color="auto"/>
        <w:bottom w:val="none" w:sz="0" w:space="0" w:color="auto"/>
        <w:right w:val="none" w:sz="0" w:space="0" w:color="auto"/>
      </w:divBdr>
    </w:div>
    <w:div w:id="1519346718">
      <w:bodyDiv w:val="1"/>
      <w:marLeft w:val="0"/>
      <w:marRight w:val="0"/>
      <w:marTop w:val="0"/>
      <w:marBottom w:val="0"/>
      <w:divBdr>
        <w:top w:val="none" w:sz="0" w:space="0" w:color="auto"/>
        <w:left w:val="none" w:sz="0" w:space="0" w:color="auto"/>
        <w:bottom w:val="none" w:sz="0" w:space="0" w:color="auto"/>
        <w:right w:val="none" w:sz="0" w:space="0" w:color="auto"/>
      </w:divBdr>
    </w:div>
    <w:div w:id="1540623380">
      <w:bodyDiv w:val="1"/>
      <w:marLeft w:val="0"/>
      <w:marRight w:val="0"/>
      <w:marTop w:val="0"/>
      <w:marBottom w:val="0"/>
      <w:divBdr>
        <w:top w:val="none" w:sz="0" w:space="0" w:color="auto"/>
        <w:left w:val="none" w:sz="0" w:space="0" w:color="auto"/>
        <w:bottom w:val="none" w:sz="0" w:space="0" w:color="auto"/>
        <w:right w:val="none" w:sz="0" w:space="0" w:color="auto"/>
      </w:divBdr>
    </w:div>
    <w:div w:id="1563367101">
      <w:bodyDiv w:val="1"/>
      <w:marLeft w:val="0"/>
      <w:marRight w:val="0"/>
      <w:marTop w:val="0"/>
      <w:marBottom w:val="0"/>
      <w:divBdr>
        <w:top w:val="none" w:sz="0" w:space="0" w:color="auto"/>
        <w:left w:val="none" w:sz="0" w:space="0" w:color="auto"/>
        <w:bottom w:val="none" w:sz="0" w:space="0" w:color="auto"/>
        <w:right w:val="none" w:sz="0" w:space="0" w:color="auto"/>
      </w:divBdr>
    </w:div>
    <w:div w:id="1733188212">
      <w:bodyDiv w:val="1"/>
      <w:marLeft w:val="0"/>
      <w:marRight w:val="0"/>
      <w:marTop w:val="0"/>
      <w:marBottom w:val="0"/>
      <w:divBdr>
        <w:top w:val="none" w:sz="0" w:space="0" w:color="auto"/>
        <w:left w:val="none" w:sz="0" w:space="0" w:color="auto"/>
        <w:bottom w:val="none" w:sz="0" w:space="0" w:color="auto"/>
        <w:right w:val="none" w:sz="0" w:space="0" w:color="auto"/>
      </w:divBdr>
    </w:div>
    <w:div w:id="1746298563">
      <w:bodyDiv w:val="1"/>
      <w:marLeft w:val="0"/>
      <w:marRight w:val="0"/>
      <w:marTop w:val="0"/>
      <w:marBottom w:val="0"/>
      <w:divBdr>
        <w:top w:val="none" w:sz="0" w:space="0" w:color="auto"/>
        <w:left w:val="none" w:sz="0" w:space="0" w:color="auto"/>
        <w:bottom w:val="none" w:sz="0" w:space="0" w:color="auto"/>
        <w:right w:val="none" w:sz="0" w:space="0" w:color="auto"/>
      </w:divBdr>
    </w:div>
    <w:div w:id="1772049767">
      <w:bodyDiv w:val="1"/>
      <w:marLeft w:val="0"/>
      <w:marRight w:val="0"/>
      <w:marTop w:val="0"/>
      <w:marBottom w:val="0"/>
      <w:divBdr>
        <w:top w:val="none" w:sz="0" w:space="0" w:color="auto"/>
        <w:left w:val="none" w:sz="0" w:space="0" w:color="auto"/>
        <w:bottom w:val="none" w:sz="0" w:space="0" w:color="auto"/>
        <w:right w:val="none" w:sz="0" w:space="0" w:color="auto"/>
      </w:divBdr>
    </w:div>
    <w:div w:id="1784615579">
      <w:bodyDiv w:val="1"/>
      <w:marLeft w:val="0"/>
      <w:marRight w:val="0"/>
      <w:marTop w:val="0"/>
      <w:marBottom w:val="0"/>
      <w:divBdr>
        <w:top w:val="none" w:sz="0" w:space="0" w:color="auto"/>
        <w:left w:val="none" w:sz="0" w:space="0" w:color="auto"/>
        <w:bottom w:val="none" w:sz="0" w:space="0" w:color="auto"/>
        <w:right w:val="none" w:sz="0" w:space="0" w:color="auto"/>
      </w:divBdr>
    </w:div>
    <w:div w:id="1896311869">
      <w:bodyDiv w:val="1"/>
      <w:marLeft w:val="0"/>
      <w:marRight w:val="0"/>
      <w:marTop w:val="0"/>
      <w:marBottom w:val="0"/>
      <w:divBdr>
        <w:top w:val="none" w:sz="0" w:space="0" w:color="auto"/>
        <w:left w:val="none" w:sz="0" w:space="0" w:color="auto"/>
        <w:bottom w:val="none" w:sz="0" w:space="0" w:color="auto"/>
        <w:right w:val="none" w:sz="0" w:space="0" w:color="auto"/>
      </w:divBdr>
    </w:div>
    <w:div w:id="1905406946">
      <w:bodyDiv w:val="1"/>
      <w:marLeft w:val="0"/>
      <w:marRight w:val="0"/>
      <w:marTop w:val="0"/>
      <w:marBottom w:val="0"/>
      <w:divBdr>
        <w:top w:val="none" w:sz="0" w:space="0" w:color="auto"/>
        <w:left w:val="none" w:sz="0" w:space="0" w:color="auto"/>
        <w:bottom w:val="none" w:sz="0" w:space="0" w:color="auto"/>
        <w:right w:val="none" w:sz="0" w:space="0" w:color="auto"/>
      </w:divBdr>
    </w:div>
    <w:div w:id="1961496013">
      <w:bodyDiv w:val="1"/>
      <w:marLeft w:val="0"/>
      <w:marRight w:val="0"/>
      <w:marTop w:val="0"/>
      <w:marBottom w:val="0"/>
      <w:divBdr>
        <w:top w:val="none" w:sz="0" w:space="0" w:color="auto"/>
        <w:left w:val="none" w:sz="0" w:space="0" w:color="auto"/>
        <w:bottom w:val="none" w:sz="0" w:space="0" w:color="auto"/>
        <w:right w:val="none" w:sz="0" w:space="0" w:color="auto"/>
      </w:divBdr>
    </w:div>
    <w:div w:id="1985961032">
      <w:bodyDiv w:val="1"/>
      <w:marLeft w:val="0"/>
      <w:marRight w:val="0"/>
      <w:marTop w:val="0"/>
      <w:marBottom w:val="0"/>
      <w:divBdr>
        <w:top w:val="none" w:sz="0" w:space="0" w:color="auto"/>
        <w:left w:val="none" w:sz="0" w:space="0" w:color="auto"/>
        <w:bottom w:val="none" w:sz="0" w:space="0" w:color="auto"/>
        <w:right w:val="none" w:sz="0" w:space="0" w:color="auto"/>
      </w:divBdr>
    </w:div>
    <w:div w:id="2012373175">
      <w:bodyDiv w:val="1"/>
      <w:marLeft w:val="0"/>
      <w:marRight w:val="0"/>
      <w:marTop w:val="0"/>
      <w:marBottom w:val="0"/>
      <w:divBdr>
        <w:top w:val="none" w:sz="0" w:space="0" w:color="auto"/>
        <w:left w:val="none" w:sz="0" w:space="0" w:color="auto"/>
        <w:bottom w:val="none" w:sz="0" w:space="0" w:color="auto"/>
        <w:right w:val="none" w:sz="0" w:space="0" w:color="auto"/>
      </w:divBdr>
    </w:div>
    <w:div w:id="201321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utah.gov/~2020/bills/static/SCR003.html" TargetMode="External"/><Relationship Id="rId21" Type="http://schemas.openxmlformats.org/officeDocument/2006/relationships/hyperlink" Target="https://www.youtube.com/watch?v=6VKLrSWb-h8&amp;t=4s" TargetMode="External"/><Relationship Id="rId42" Type="http://schemas.openxmlformats.org/officeDocument/2006/relationships/hyperlink" Target="https://le.utah.gov/~2020/bills/static/HB0213.html" TargetMode="External"/><Relationship Id="rId63" Type="http://schemas.openxmlformats.org/officeDocument/2006/relationships/hyperlink" Target="https://le.utah.gov/~2020/bills/static/HB0179.html" TargetMode="External"/><Relationship Id="rId84" Type="http://schemas.openxmlformats.org/officeDocument/2006/relationships/hyperlink" Target="https://le.utah.gov/~2020/bills/static/HB0064.html" TargetMode="External"/><Relationship Id="rId138" Type="http://schemas.openxmlformats.org/officeDocument/2006/relationships/image" Target="media/image110.jpeg"/><Relationship Id="rId107" Type="http://schemas.openxmlformats.org/officeDocument/2006/relationships/hyperlink" Target="https://le.utah.gov/~2020/bills/static/HB0285.html" TargetMode="External"/><Relationship Id="rId11" Type="http://schemas.openxmlformats.org/officeDocument/2006/relationships/image" Target="media/image4.jpeg"/><Relationship Id="rId32" Type="http://schemas.openxmlformats.org/officeDocument/2006/relationships/hyperlink" Target="https://le.utah.gov/~2020/bills/static/HB0068.html" TargetMode="External"/><Relationship Id="rId53" Type="http://schemas.openxmlformats.org/officeDocument/2006/relationships/hyperlink" Target="https://le.utah.gov/~2020/bills/static/HB0161.html" TargetMode="External"/><Relationship Id="rId74" Type="http://schemas.openxmlformats.org/officeDocument/2006/relationships/hyperlink" Target="https://le.utah.gov/~2020/bills/static/HB0243.html" TargetMode="External"/><Relationship Id="rId128" Type="http://schemas.openxmlformats.org/officeDocument/2006/relationships/hyperlink" Target="https://le.utah.gov/~2020/bills/static/HB0139.html" TargetMode="External"/><Relationship Id="rId5" Type="http://schemas.openxmlformats.org/officeDocument/2006/relationships/webSettings" Target="webSettings.xml"/><Relationship Id="rId90" Type="http://schemas.openxmlformats.org/officeDocument/2006/relationships/hyperlink" Target="https://le.utah.gov/~2020/bills/static/HB0208.html" TargetMode="External"/><Relationship Id="rId95" Type="http://schemas.openxmlformats.org/officeDocument/2006/relationships/hyperlink" Target="https://le.utah.gov/~2020/bills/static/HB0202.html" TargetMode="External"/><Relationship Id="rId22" Type="http://schemas.openxmlformats.org/officeDocument/2006/relationships/image" Target="media/image9.jpeg"/><Relationship Id="rId27" Type="http://schemas.openxmlformats.org/officeDocument/2006/relationships/hyperlink" Target="https://le.utah.gov/~2020/bills/static/HB0179.html" TargetMode="External"/><Relationship Id="rId43" Type="http://schemas.openxmlformats.org/officeDocument/2006/relationships/hyperlink" Target="https://le.utah.gov/~2020/bills/static/HB0127.html" TargetMode="External"/><Relationship Id="rId48" Type="http://schemas.openxmlformats.org/officeDocument/2006/relationships/hyperlink" Target="https://le.utah.gov/~2020/bills/static/HB0064.html" TargetMode="External"/><Relationship Id="rId64" Type="http://schemas.openxmlformats.org/officeDocument/2006/relationships/hyperlink" Target="https://le.utah.gov/~2020/bills/static/HB0200.html" TargetMode="External"/><Relationship Id="rId69" Type="http://schemas.openxmlformats.org/officeDocument/2006/relationships/hyperlink" Target="https://le.utah.gov/~2020/bills/static/HB0205.html" TargetMode="External"/><Relationship Id="rId113" Type="http://schemas.openxmlformats.org/officeDocument/2006/relationships/hyperlink" Target="https://le.utah.gov/~2020/bills/static/HB0130.html" TargetMode="External"/><Relationship Id="rId118" Type="http://schemas.openxmlformats.org/officeDocument/2006/relationships/hyperlink" Target="https://le.utah.gov/~2020/bills/static/HB0212.html" TargetMode="External"/><Relationship Id="rId134" Type="http://schemas.openxmlformats.org/officeDocument/2006/relationships/hyperlink" Target="https://le.utah.gov/~2020/bills/static/HB0233.html" TargetMode="External"/><Relationship Id="rId139" Type="http://schemas.openxmlformats.org/officeDocument/2006/relationships/hyperlink" Target="https://twitter.com/utahhousereps" TargetMode="External"/><Relationship Id="rId80" Type="http://schemas.openxmlformats.org/officeDocument/2006/relationships/hyperlink" Target="https://le.utah.gov/~2020/bills/static/HB0183.html" TargetMode="External"/><Relationship Id="rId85" Type="http://schemas.openxmlformats.org/officeDocument/2006/relationships/hyperlink" Target="https://le.utah.gov/~2020/bills/static/HB0292.html" TargetMode="External"/><Relationship Id="rId12" Type="http://schemas.openxmlformats.org/officeDocument/2006/relationships/image" Target="media/image5.jpeg"/><Relationship Id="rId17" Type="http://schemas.openxmlformats.org/officeDocument/2006/relationships/image" Target="media/image60.jpeg"/><Relationship Id="rId33" Type="http://schemas.openxmlformats.org/officeDocument/2006/relationships/hyperlink" Target="https://le.utah.gov/~2020/bills/static/HB0205.html" TargetMode="External"/><Relationship Id="rId38" Type="http://schemas.openxmlformats.org/officeDocument/2006/relationships/hyperlink" Target="https://le.utah.gov/~2020/bills/static/HB0243.html" TargetMode="External"/><Relationship Id="rId59" Type="http://schemas.openxmlformats.org/officeDocument/2006/relationships/hyperlink" Target="https://le.utah.gov/~2020/bills/static/HB0083.html" TargetMode="External"/><Relationship Id="rId103" Type="http://schemas.openxmlformats.org/officeDocument/2006/relationships/hyperlink" Target="https://le.utah.gov/~2020/bills/static/HB0225.html" TargetMode="External"/><Relationship Id="rId108" Type="http://schemas.openxmlformats.org/officeDocument/2006/relationships/hyperlink" Target="https://le.utah.gov/~2020/bills/static/HB0139.html" TargetMode="External"/><Relationship Id="rId124" Type="http://schemas.openxmlformats.org/officeDocument/2006/relationships/hyperlink" Target="https://le.utah.gov/~2020/bills/static/HB0058.html" TargetMode="External"/><Relationship Id="rId129" Type="http://schemas.openxmlformats.org/officeDocument/2006/relationships/hyperlink" Target="https://le.utah.gov/~2020/bills/static/HB0220.html" TargetMode="External"/><Relationship Id="rId54" Type="http://schemas.openxmlformats.org/officeDocument/2006/relationships/hyperlink" Target="https://le.utah.gov/~2020/bills/static/HB0208.html" TargetMode="External"/><Relationship Id="rId70" Type="http://schemas.openxmlformats.org/officeDocument/2006/relationships/hyperlink" Target="https://le.utah.gov/~2020/bills/static/HB0222.html" TargetMode="External"/><Relationship Id="rId75" Type="http://schemas.openxmlformats.org/officeDocument/2006/relationships/hyperlink" Target="https://le.utah.gov/~2020/bills/static/HB0105.html" TargetMode="External"/><Relationship Id="rId91" Type="http://schemas.openxmlformats.org/officeDocument/2006/relationships/hyperlink" Target="https://le.utah.gov/~2020/bills/static/HB0174.html" TargetMode="External"/><Relationship Id="rId96" Type="http://schemas.openxmlformats.org/officeDocument/2006/relationships/hyperlink" Target="https://le.utah.gov/~2020/bills/static/HB0066.html" TargetMode="External"/><Relationship Id="rId140" Type="http://schemas.openxmlformats.org/officeDocument/2006/relationships/hyperlink" Target="https://www.facebook.com/UtahHouseReps/" TargetMode="External"/><Relationship Id="rId14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e.utah.gov/~2020/bills/static/HB0083.html" TargetMode="External"/><Relationship Id="rId28" Type="http://schemas.openxmlformats.org/officeDocument/2006/relationships/hyperlink" Target="https://le.utah.gov/~2020/bills/static/HB0200.html" TargetMode="External"/><Relationship Id="rId49" Type="http://schemas.openxmlformats.org/officeDocument/2006/relationships/hyperlink" Target="https://le.utah.gov/~2020/bills/static/HB0292.html" TargetMode="External"/><Relationship Id="rId114" Type="http://schemas.openxmlformats.org/officeDocument/2006/relationships/hyperlink" Target="https://le.utah.gov/~2020/bills/static/HB0233.html" TargetMode="External"/><Relationship Id="rId119" Type="http://schemas.openxmlformats.org/officeDocument/2006/relationships/hyperlink" Target="https://le.utah.gov/~2020/bills/static/SB0050.html" TargetMode="External"/><Relationship Id="rId44" Type="http://schemas.openxmlformats.org/officeDocument/2006/relationships/hyperlink" Target="https://le.utah.gov/~2020/bills/static/HB0183.html" TargetMode="External"/><Relationship Id="rId60" Type="http://schemas.openxmlformats.org/officeDocument/2006/relationships/hyperlink" Target="https://le.utah.gov/~2020/bills/static/HB0142.html" TargetMode="External"/><Relationship Id="rId65" Type="http://schemas.openxmlformats.org/officeDocument/2006/relationships/hyperlink" Target="https://le.utah.gov/~2020/bills/static/HB0134.html" TargetMode="External"/><Relationship Id="rId81" Type="http://schemas.openxmlformats.org/officeDocument/2006/relationships/hyperlink" Target="https://le.utah.gov/~2020/bills/static/SB0072.html" TargetMode="External"/><Relationship Id="rId86" Type="http://schemas.openxmlformats.org/officeDocument/2006/relationships/hyperlink" Target="https://le.utah.gov/~2020/bills/static/SB0072.html" TargetMode="External"/><Relationship Id="rId130" Type="http://schemas.openxmlformats.org/officeDocument/2006/relationships/hyperlink" Target="https://le.utah.gov/~2020/bills/static/HB0238.html" TargetMode="External"/><Relationship Id="rId135"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image" Target="media/image70.tiff"/><Relationship Id="rId39" Type="http://schemas.openxmlformats.org/officeDocument/2006/relationships/hyperlink" Target="https://le.utah.gov/~2020/bills/static/HB0105.html" TargetMode="External"/><Relationship Id="rId109" Type="http://schemas.openxmlformats.org/officeDocument/2006/relationships/hyperlink" Target="https://le.utah.gov/~2020/bills/static/HB0220.html" TargetMode="External"/><Relationship Id="rId34" Type="http://schemas.openxmlformats.org/officeDocument/2006/relationships/hyperlink" Target="https://le.utah.gov/~2020/bills/static/HB0222.html" TargetMode="External"/><Relationship Id="rId50" Type="http://schemas.openxmlformats.org/officeDocument/2006/relationships/hyperlink" Target="https://le.utah.gov/~2020/bills/static/SB0072.html" TargetMode="External"/><Relationship Id="rId55" Type="http://schemas.openxmlformats.org/officeDocument/2006/relationships/hyperlink" Target="https://le.utah.gov/~2020/bills/static/HB0174.html" TargetMode="External"/><Relationship Id="rId76" Type="http://schemas.openxmlformats.org/officeDocument/2006/relationships/hyperlink" Target="https://le.utah.gov/~2020/bills/static/HB0197.html" TargetMode="External"/><Relationship Id="rId97" Type="http://schemas.openxmlformats.org/officeDocument/2006/relationships/hyperlink" Target="https://le.utah.gov/~2020/bills/static/SCR003.html" TargetMode="External"/><Relationship Id="rId104" Type="http://schemas.openxmlformats.org/officeDocument/2006/relationships/hyperlink" Target="https://le.utah.gov/~2020/bills/static/HB0058.html" TargetMode="External"/><Relationship Id="rId120" Type="http://schemas.openxmlformats.org/officeDocument/2006/relationships/hyperlink" Target="https://le.utah.gov/~2020/bills/static/HB0192.html" TargetMode="External"/><Relationship Id="rId125" Type="http://schemas.openxmlformats.org/officeDocument/2006/relationships/hyperlink" Target="https://le.utah.gov/~2020/bills/static/HB0032.html" TargetMode="External"/><Relationship Id="rId141" Type="http://schemas.openxmlformats.org/officeDocument/2006/relationships/hyperlink" Target="https://www.instagram.com/utahreps/"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e.utah.gov/~2020/bills/static/HB0214.html" TargetMode="External"/><Relationship Id="rId92" Type="http://schemas.openxmlformats.org/officeDocument/2006/relationships/hyperlink" Target="https://le.utah.gov/~2020/bills/static/HB0096.html" TargetMode="External"/><Relationship Id="rId2" Type="http://schemas.openxmlformats.org/officeDocument/2006/relationships/numbering" Target="numbering.xml"/><Relationship Id="rId29" Type="http://schemas.openxmlformats.org/officeDocument/2006/relationships/hyperlink" Target="https://le.utah.gov/~2020/bills/static/HB0134.html" TargetMode="External"/><Relationship Id="rId24" Type="http://schemas.openxmlformats.org/officeDocument/2006/relationships/hyperlink" Target="https://le.utah.gov/~2020/bills/static/HB0142.html" TargetMode="External"/><Relationship Id="rId40" Type="http://schemas.openxmlformats.org/officeDocument/2006/relationships/hyperlink" Target="https://le.utah.gov/~2020/bills/static/HB0197.html" TargetMode="External"/><Relationship Id="rId45" Type="http://schemas.openxmlformats.org/officeDocument/2006/relationships/hyperlink" Target="https://le.utah.gov/~2020/bills/static/SB0072.html" TargetMode="External"/><Relationship Id="rId66" Type="http://schemas.openxmlformats.org/officeDocument/2006/relationships/hyperlink" Target="https://le.utah.gov/~2020/bills/static/HB0228.html" TargetMode="External"/><Relationship Id="rId87" Type="http://schemas.openxmlformats.org/officeDocument/2006/relationships/hyperlink" Target="https://le.utah.gov/~2020/bills/static/SJR007.html" TargetMode="External"/><Relationship Id="rId110" Type="http://schemas.openxmlformats.org/officeDocument/2006/relationships/hyperlink" Target="https://le.utah.gov/~2020/bills/static/HB0238.html" TargetMode="External"/><Relationship Id="rId115" Type="http://schemas.openxmlformats.org/officeDocument/2006/relationships/hyperlink" Target="https://le.utah.gov/~2020/bills/static/HB0202.html" TargetMode="External"/><Relationship Id="rId131" Type="http://schemas.openxmlformats.org/officeDocument/2006/relationships/hyperlink" Target="https://le.utah.gov/~2020/bills/static/HB0291.html" TargetMode="External"/><Relationship Id="rId136" Type="http://schemas.openxmlformats.org/officeDocument/2006/relationships/image" Target="media/image100.jpeg"/><Relationship Id="rId61" Type="http://schemas.openxmlformats.org/officeDocument/2006/relationships/hyperlink" Target="https://le.utah.gov/~2020/bills/static/HB0159.html" TargetMode="External"/><Relationship Id="rId82" Type="http://schemas.openxmlformats.org/officeDocument/2006/relationships/hyperlink" Target="https://le.utah.gov/~2020/bills/static/HB0060.html" TargetMode="External"/><Relationship Id="rId19" Type="http://schemas.openxmlformats.org/officeDocument/2006/relationships/image" Target="media/image8.jpeg"/><Relationship Id="rId14" Type="http://schemas.openxmlformats.org/officeDocument/2006/relationships/image" Target="media/image7.tiff"/><Relationship Id="rId30" Type="http://schemas.openxmlformats.org/officeDocument/2006/relationships/hyperlink" Target="https://le.utah.gov/~2020/bills/static/HB0228.html" TargetMode="External"/><Relationship Id="rId35" Type="http://schemas.openxmlformats.org/officeDocument/2006/relationships/hyperlink" Target="https://le.utah.gov/~2020/bills/static/HB0214.html" TargetMode="External"/><Relationship Id="rId56" Type="http://schemas.openxmlformats.org/officeDocument/2006/relationships/hyperlink" Target="https://le.utah.gov/~2020/bills/static/HB0096.html" TargetMode="External"/><Relationship Id="rId77" Type="http://schemas.openxmlformats.org/officeDocument/2006/relationships/hyperlink" Target="https://le.utah.gov/~2020/bills/static/HB0116.html" TargetMode="External"/><Relationship Id="rId100" Type="http://schemas.openxmlformats.org/officeDocument/2006/relationships/hyperlink" Target="https://le.utah.gov/~2020/bills/static/HB0192.html" TargetMode="External"/><Relationship Id="rId105" Type="http://schemas.openxmlformats.org/officeDocument/2006/relationships/hyperlink" Target="https://le.utah.gov/~2020/bills/static/HB0032.html" TargetMode="External"/><Relationship Id="rId126" Type="http://schemas.openxmlformats.org/officeDocument/2006/relationships/hyperlink" Target="https://le.utah.gov/~2020/bills/static/HB0219.html"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e.utah.gov/~2020/bills/static/SJR007.html" TargetMode="External"/><Relationship Id="rId72" Type="http://schemas.openxmlformats.org/officeDocument/2006/relationships/hyperlink" Target="https://le.utah.gov/~2020/bills/static/HB0162.html" TargetMode="External"/><Relationship Id="rId93" Type="http://schemas.openxmlformats.org/officeDocument/2006/relationships/hyperlink" Target="https://le.utah.gov/~2020/bills/static/SB0047.html" TargetMode="External"/><Relationship Id="rId98" Type="http://schemas.openxmlformats.org/officeDocument/2006/relationships/hyperlink" Target="https://le.utah.gov/~2020/bills/static/HB0212.html" TargetMode="External"/><Relationship Id="rId121" Type="http://schemas.openxmlformats.org/officeDocument/2006/relationships/hyperlink" Target="https://le.utah.gov/~2020/bills/static/HB0268.html" TargetMode="External"/><Relationship Id="rId142" Type="http://schemas.openxmlformats.org/officeDocument/2006/relationships/hyperlink" Target="https://twitter.com/utahhousereps" TargetMode="External"/><Relationship Id="rId3" Type="http://schemas.openxmlformats.org/officeDocument/2006/relationships/styles" Target="styles.xml"/><Relationship Id="rId25" Type="http://schemas.openxmlformats.org/officeDocument/2006/relationships/hyperlink" Target="https://le.utah.gov/~2020/bills/static/HB0159.html" TargetMode="External"/><Relationship Id="rId46" Type="http://schemas.openxmlformats.org/officeDocument/2006/relationships/hyperlink" Target="https://le.utah.gov/~2020/bills/static/HB0060.html" TargetMode="External"/><Relationship Id="rId67" Type="http://schemas.openxmlformats.org/officeDocument/2006/relationships/hyperlink" Target="https://le.utah.gov/~2020/bills/static/HB0067.html" TargetMode="External"/><Relationship Id="rId116" Type="http://schemas.openxmlformats.org/officeDocument/2006/relationships/hyperlink" Target="https://le.utah.gov/~2020/bills/static/HB0066.html" TargetMode="External"/><Relationship Id="rId137" Type="http://schemas.openxmlformats.org/officeDocument/2006/relationships/image" Target="media/image11.jpeg"/><Relationship Id="rId20" Type="http://schemas.openxmlformats.org/officeDocument/2006/relationships/hyperlink" Target="https://www.youtube.com/watch?v=6VKLrSWb-h8&amp;t=4s" TargetMode="External"/><Relationship Id="rId41" Type="http://schemas.openxmlformats.org/officeDocument/2006/relationships/hyperlink" Target="https://le.utah.gov/~2020/bills/static/HB0116.html" TargetMode="External"/><Relationship Id="rId62" Type="http://schemas.openxmlformats.org/officeDocument/2006/relationships/hyperlink" Target="https://le.utah.gov/~2020/bills/static/HB0169.html" TargetMode="External"/><Relationship Id="rId83" Type="http://schemas.openxmlformats.org/officeDocument/2006/relationships/hyperlink" Target="https://le.utah.gov/~2020/bills/static/HB0033.html" TargetMode="External"/><Relationship Id="rId88" Type="http://schemas.openxmlformats.org/officeDocument/2006/relationships/hyperlink" Target="https://le.utah.gov/~2020/bills/static/SB0054.html" TargetMode="External"/><Relationship Id="rId111" Type="http://schemas.openxmlformats.org/officeDocument/2006/relationships/hyperlink" Target="https://le.utah.gov/~2020/bills/static/HB0291.html" TargetMode="External"/><Relationship Id="rId132" Type="http://schemas.openxmlformats.org/officeDocument/2006/relationships/hyperlink" Target="https://le.utah.gov/~2020/bills/static/HB0092.html" TargetMode="External"/><Relationship Id="rId15" Type="http://schemas.openxmlformats.org/officeDocument/2006/relationships/image" Target="media/image40.jpeg"/><Relationship Id="rId36" Type="http://schemas.openxmlformats.org/officeDocument/2006/relationships/hyperlink" Target="https://le.utah.gov/~2020/bills/static/HB0162.html" TargetMode="External"/><Relationship Id="rId57" Type="http://schemas.openxmlformats.org/officeDocument/2006/relationships/hyperlink" Target="https://le.utah.gov/~2020/bills/static/SB0047.html" TargetMode="External"/><Relationship Id="rId106" Type="http://schemas.openxmlformats.org/officeDocument/2006/relationships/hyperlink" Target="https://le.utah.gov/~2020/bills/static/HB0219.html" TargetMode="External"/><Relationship Id="rId127" Type="http://schemas.openxmlformats.org/officeDocument/2006/relationships/hyperlink" Target="https://le.utah.gov/~2020/bills/static/HB0285.html" TargetMode="External"/><Relationship Id="rId10" Type="http://schemas.openxmlformats.org/officeDocument/2006/relationships/image" Target="media/image3.png"/><Relationship Id="rId31" Type="http://schemas.openxmlformats.org/officeDocument/2006/relationships/hyperlink" Target="https://le.utah.gov/~2020/bills/static/HB0067.html" TargetMode="External"/><Relationship Id="rId52" Type="http://schemas.openxmlformats.org/officeDocument/2006/relationships/hyperlink" Target="https://le.utah.gov/~2020/bills/static/SB0054.html" TargetMode="External"/><Relationship Id="rId73" Type="http://schemas.openxmlformats.org/officeDocument/2006/relationships/hyperlink" Target="https://le.utah.gov/~2020/bills/static/HB0244.html" TargetMode="External"/><Relationship Id="rId78" Type="http://schemas.openxmlformats.org/officeDocument/2006/relationships/hyperlink" Target="https://le.utah.gov/~2020/bills/static/HB0213.html" TargetMode="External"/><Relationship Id="rId94" Type="http://schemas.openxmlformats.org/officeDocument/2006/relationships/hyperlink" Target="https://le.utah.gov/~2020/bills/static/SB0048.html" TargetMode="External"/><Relationship Id="rId99" Type="http://schemas.openxmlformats.org/officeDocument/2006/relationships/hyperlink" Target="https://le.utah.gov/~2020/bills/static/SB0050.html" TargetMode="External"/><Relationship Id="rId101" Type="http://schemas.openxmlformats.org/officeDocument/2006/relationships/hyperlink" Target="https://le.utah.gov/~2020/bills/static/HB0268.html" TargetMode="External"/><Relationship Id="rId122" Type="http://schemas.openxmlformats.org/officeDocument/2006/relationships/hyperlink" Target="https://le.utah.gov/~2020/bills/static/HB0198.html" TargetMode="External"/><Relationship Id="rId143" Type="http://schemas.openxmlformats.org/officeDocument/2006/relationships/hyperlink" Target="https://www.facebook.com/UtahHouseRep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le.utah.gov/~2020/bills/static/HB0169.html" TargetMode="External"/><Relationship Id="rId47" Type="http://schemas.openxmlformats.org/officeDocument/2006/relationships/hyperlink" Target="https://le.utah.gov/~2020/bills/static/HB0033.html" TargetMode="External"/><Relationship Id="rId68" Type="http://schemas.openxmlformats.org/officeDocument/2006/relationships/hyperlink" Target="https://le.utah.gov/~2020/bills/static/HB0068.html" TargetMode="External"/><Relationship Id="rId89" Type="http://schemas.openxmlformats.org/officeDocument/2006/relationships/hyperlink" Target="https://le.utah.gov/~2020/bills/static/HB0161.html" TargetMode="External"/><Relationship Id="rId112" Type="http://schemas.openxmlformats.org/officeDocument/2006/relationships/hyperlink" Target="https://le.utah.gov/~2020/bills/static/HB0092.html" TargetMode="External"/><Relationship Id="rId133" Type="http://schemas.openxmlformats.org/officeDocument/2006/relationships/hyperlink" Target="https://le.utah.gov/~2020/bills/static/HB0130.html" TargetMode="External"/><Relationship Id="rId16" Type="http://schemas.openxmlformats.org/officeDocument/2006/relationships/image" Target="media/image50.jpeg"/><Relationship Id="rId37" Type="http://schemas.openxmlformats.org/officeDocument/2006/relationships/hyperlink" Target="https://le.utah.gov/~2020/bills/static/HB0244.html" TargetMode="External"/><Relationship Id="rId58" Type="http://schemas.openxmlformats.org/officeDocument/2006/relationships/hyperlink" Target="https://le.utah.gov/~2020/bills/static/SB0048.html" TargetMode="External"/><Relationship Id="rId79" Type="http://schemas.openxmlformats.org/officeDocument/2006/relationships/hyperlink" Target="https://le.utah.gov/~2020/bills/static/HB0127.html" TargetMode="External"/><Relationship Id="rId102" Type="http://schemas.openxmlformats.org/officeDocument/2006/relationships/hyperlink" Target="https://le.utah.gov/~2020/bills/static/HB0198.html" TargetMode="External"/><Relationship Id="rId123" Type="http://schemas.openxmlformats.org/officeDocument/2006/relationships/hyperlink" Target="https://le.utah.gov/~2020/bills/static/HB0225.html" TargetMode="External"/><Relationship Id="rId144" Type="http://schemas.openxmlformats.org/officeDocument/2006/relationships/hyperlink" Target="https://www.instagram.com/utahre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esktop/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2D84F1-B760-CC44-9AF3-F5CA1A391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3</TotalTime>
  <Pages>6</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Harry Hansen</cp:lastModifiedBy>
  <cp:revision>4</cp:revision>
  <dcterms:created xsi:type="dcterms:W3CDTF">2020-02-25T18:06:00Z</dcterms:created>
  <dcterms:modified xsi:type="dcterms:W3CDTF">2020-02-25T18:11:00Z</dcterms:modified>
</cp:coreProperties>
</file>